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45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2F99B77B" w14:textId="77777777" w:rsidTr="00183A56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16CC1DA3" w14:textId="7895CCF3" w:rsidR="005360FD" w:rsidRPr="00366E37" w:rsidRDefault="00C108CA" w:rsidP="00183A56">
            <w:pPr>
              <w:pStyle w:val="RGSTitle"/>
              <w:framePr w:hSpace="0" w:wrap="auto" w:vAnchor="margin" w:hAnchor="text" w:xAlign="left" w:yAlign="inline"/>
              <w:rPr>
                <w:color w:val="F54C00"/>
                <w:sz w:val="40"/>
                <w:szCs w:val="40"/>
              </w:rPr>
            </w:pPr>
            <w:r w:rsidRPr="00366E37">
              <w:rPr>
                <w:color w:val="F54C00"/>
                <w:sz w:val="40"/>
                <w:szCs w:val="40"/>
              </w:rPr>
              <w:t>The Russian Arctic: a</w:t>
            </w:r>
            <w:r w:rsidR="001726FA" w:rsidRPr="00366E37">
              <w:rPr>
                <w:color w:val="F54C00"/>
                <w:sz w:val="40"/>
                <w:szCs w:val="40"/>
              </w:rPr>
              <w:t xml:space="preserve">nalysing </w:t>
            </w:r>
            <w:r w:rsidR="00F60D04">
              <w:rPr>
                <w:color w:val="F54C00"/>
                <w:sz w:val="40"/>
                <w:szCs w:val="40"/>
              </w:rPr>
              <w:t>climate change</w:t>
            </w:r>
            <w:r w:rsidR="001726FA" w:rsidRPr="00366E37">
              <w:rPr>
                <w:color w:val="F54C00"/>
                <w:sz w:val="40"/>
                <w:szCs w:val="40"/>
              </w:rPr>
              <w:t xml:space="preserve"> </w:t>
            </w:r>
            <w:r w:rsidR="000B2AEC">
              <w:rPr>
                <w:color w:val="F54C00"/>
                <w:sz w:val="40"/>
                <w:szCs w:val="40"/>
              </w:rPr>
              <w:t>activity sheet</w:t>
            </w:r>
            <w:r w:rsidR="00EB6747">
              <w:rPr>
                <w:color w:val="F54C00"/>
                <w:sz w:val="40"/>
                <w:szCs w:val="40"/>
              </w:rPr>
              <w:t xml:space="preserve"> 4</w:t>
            </w:r>
          </w:p>
        </w:tc>
      </w:tr>
    </w:tbl>
    <w:p w14:paraId="3720A52D" w14:textId="77777777" w:rsidR="009F5AC6" w:rsidRPr="009F5AC6" w:rsidRDefault="009F5AC6" w:rsidP="009F5AC6">
      <w:pPr>
        <w:sectPr w:rsidR="009F5AC6" w:rsidRPr="009F5AC6" w:rsidSect="00823A15">
          <w:headerReference w:type="default" r:id="rId12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29F6789F" w14:textId="5206D38C" w:rsidR="001726FA" w:rsidRDefault="001726FA" w:rsidP="005E3DD5">
      <w:pPr>
        <w:jc w:val="both"/>
        <w:rPr>
          <w:szCs w:val="22"/>
          <w:lang w:val="en-US"/>
        </w:rPr>
      </w:pPr>
      <w:r>
        <w:rPr>
          <w:szCs w:val="22"/>
          <w:lang w:val="en-US"/>
        </w:rPr>
        <w:t xml:space="preserve">This is a </w:t>
      </w:r>
      <w:r w:rsidR="00F10186" w:rsidRPr="00F10186">
        <w:rPr>
          <w:b/>
          <w:bCs/>
          <w:szCs w:val="22"/>
          <w:lang w:val="en-US"/>
        </w:rPr>
        <w:t>teacher</w:t>
      </w:r>
      <w:r>
        <w:rPr>
          <w:szCs w:val="22"/>
          <w:lang w:val="en-US"/>
        </w:rPr>
        <w:t xml:space="preserve"> </w:t>
      </w:r>
      <w:r w:rsidR="00CD1E38">
        <w:rPr>
          <w:szCs w:val="22"/>
          <w:lang w:val="en-US"/>
        </w:rPr>
        <w:t>KS3</w:t>
      </w:r>
      <w:r>
        <w:rPr>
          <w:szCs w:val="22"/>
          <w:lang w:val="en-US"/>
        </w:rPr>
        <w:t xml:space="preserve"> geography </w:t>
      </w:r>
      <w:r w:rsidR="00F10186">
        <w:rPr>
          <w:szCs w:val="22"/>
          <w:lang w:val="en-US"/>
        </w:rPr>
        <w:t xml:space="preserve">worksheet </w:t>
      </w:r>
      <w:r>
        <w:rPr>
          <w:szCs w:val="22"/>
          <w:lang w:val="en-US"/>
        </w:rPr>
        <w:t xml:space="preserve">that is designed to develop </w:t>
      </w:r>
      <w:r w:rsidR="00615136">
        <w:rPr>
          <w:szCs w:val="22"/>
          <w:lang w:val="en-US"/>
        </w:rPr>
        <w:t>data and GIS skills</w:t>
      </w:r>
      <w:r>
        <w:rPr>
          <w:szCs w:val="22"/>
          <w:lang w:val="en-US"/>
        </w:rPr>
        <w:t xml:space="preserve">, and/or complement a wider scheme of work </w:t>
      </w:r>
      <w:r w:rsidR="00870B8F">
        <w:rPr>
          <w:szCs w:val="22"/>
          <w:lang w:val="en-US"/>
        </w:rPr>
        <w:t>on</w:t>
      </w:r>
      <w:r>
        <w:rPr>
          <w:szCs w:val="22"/>
          <w:lang w:val="en-US"/>
        </w:rPr>
        <w:t xml:space="preserve"> climate change </w:t>
      </w:r>
      <w:r w:rsidR="00615136">
        <w:rPr>
          <w:szCs w:val="22"/>
          <w:lang w:val="en-US"/>
        </w:rPr>
        <w:t>in the Russian Arctic.</w:t>
      </w:r>
    </w:p>
    <w:p w14:paraId="1A1365D3" w14:textId="77777777" w:rsidR="001726FA" w:rsidRDefault="001726FA" w:rsidP="005E3DD5">
      <w:pPr>
        <w:jc w:val="both"/>
        <w:rPr>
          <w:szCs w:val="22"/>
          <w:lang w:val="en-US"/>
        </w:rPr>
      </w:pPr>
    </w:p>
    <w:p w14:paraId="70BDE998" w14:textId="77777777" w:rsidR="001726FA" w:rsidRPr="005306EA" w:rsidRDefault="001726FA" w:rsidP="005306EA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5306EA">
        <w:rPr>
          <w:b/>
          <w:bCs/>
          <w:color w:val="F54C00"/>
          <w:sz w:val="24"/>
          <w:szCs w:val="20"/>
        </w:rPr>
        <w:t xml:space="preserve">Curriculum relevance </w:t>
      </w:r>
    </w:p>
    <w:p w14:paraId="37E1AF31" w14:textId="5EFDC3BA" w:rsidR="001D5236" w:rsidRDefault="00D412D3" w:rsidP="005306EA">
      <w:pPr>
        <w:spacing w:after="120"/>
        <w:jc w:val="both"/>
      </w:pPr>
      <w:r w:rsidRPr="005306EA">
        <w:rPr>
          <w:sz w:val="24"/>
          <w:szCs w:val="20"/>
        </w:rPr>
        <w:t>I</w:t>
      </w:r>
      <w:r w:rsidR="00F94DF9" w:rsidRPr="005306EA">
        <w:rPr>
          <w:sz w:val="24"/>
          <w:szCs w:val="20"/>
        </w:rPr>
        <w:t>n</w:t>
      </w:r>
      <w:r w:rsidR="00F94DF9" w:rsidRPr="005306EA">
        <w:t xml:space="preserve"> </w:t>
      </w:r>
      <w:r w:rsidR="00F94DF9">
        <w:t xml:space="preserve">GCSE geography students </w:t>
      </w:r>
      <w:r w:rsidR="00E23696">
        <w:t>are expected</w:t>
      </w:r>
      <w:r w:rsidR="001D5236">
        <w:t>:</w:t>
      </w:r>
    </w:p>
    <w:p w14:paraId="484AAFA7" w14:textId="77777777" w:rsidR="009F6928" w:rsidRDefault="009F6928" w:rsidP="005E3DD5">
      <w:pPr>
        <w:jc w:val="both"/>
      </w:pPr>
    </w:p>
    <w:p w14:paraId="1AE346F8" w14:textId="77777777" w:rsidR="001D5236" w:rsidRDefault="001D5236" w:rsidP="005E3DD5">
      <w:pPr>
        <w:pStyle w:val="ListParagraph"/>
        <w:numPr>
          <w:ilvl w:val="0"/>
          <w:numId w:val="8"/>
        </w:numPr>
        <w:jc w:val="both"/>
      </w:pPr>
      <w:r>
        <w:t>T</w:t>
      </w:r>
      <w:r w:rsidR="00E23696">
        <w:t xml:space="preserve">o obtain, illustrate, communicate, interpret, </w:t>
      </w:r>
      <w:r w:rsidR="00C13304">
        <w:t>analyse,</w:t>
      </w:r>
      <w:r w:rsidR="00E23696">
        <w:t xml:space="preserve"> and evaluate geographical information</w:t>
      </w:r>
    </w:p>
    <w:p w14:paraId="2246D150" w14:textId="27EE91FB" w:rsidR="001726FA" w:rsidRDefault="009F6928" w:rsidP="005E3DD5">
      <w:pPr>
        <w:pStyle w:val="ListParagraph"/>
        <w:numPr>
          <w:ilvl w:val="0"/>
          <w:numId w:val="8"/>
        </w:numPr>
        <w:jc w:val="both"/>
      </w:pPr>
      <w:r>
        <w:t>To u</w:t>
      </w:r>
      <w:r w:rsidR="00363735">
        <w:t>se a</w:t>
      </w:r>
      <w:r w:rsidR="00C13304">
        <w:t>n example data type</w:t>
      </w:r>
      <w:r w:rsidR="00363735">
        <w:t>, such as</w:t>
      </w:r>
      <w:r w:rsidR="00C13304">
        <w:t xml:space="preserve"> geo-spatial data presented in a geographical information system (GIS) framework</w:t>
      </w:r>
    </w:p>
    <w:p w14:paraId="42AF944C" w14:textId="77777777" w:rsidR="001726FA" w:rsidRDefault="001726FA" w:rsidP="005E3DD5">
      <w:pPr>
        <w:jc w:val="both"/>
      </w:pPr>
    </w:p>
    <w:p w14:paraId="7A6D91BA" w14:textId="726DD1B6" w:rsidR="006F640A" w:rsidRPr="005306EA" w:rsidRDefault="001726FA" w:rsidP="005306EA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5306EA">
        <w:rPr>
          <w:b/>
          <w:bCs/>
          <w:color w:val="F54C00"/>
          <w:sz w:val="24"/>
          <w:szCs w:val="20"/>
        </w:rPr>
        <w:t>Context</w:t>
      </w:r>
    </w:p>
    <w:p w14:paraId="3E87AD24" w14:textId="0B9B2935" w:rsidR="00F36F70" w:rsidRDefault="00F36F70" w:rsidP="005E3DD5">
      <w:pPr>
        <w:jc w:val="both"/>
      </w:pPr>
      <w:r>
        <w:t xml:space="preserve">The effects of climate change are increasingly being witnessed around the world. </w:t>
      </w:r>
      <w:r w:rsidR="004A184C">
        <w:t>For example, i</w:t>
      </w:r>
      <w:r>
        <w:t xml:space="preserve">n 2020, extreme heat and wildfires have been recorded </w:t>
      </w:r>
      <w:r w:rsidR="004A184C">
        <w:t xml:space="preserve">across significant parts of northern </w:t>
      </w:r>
      <w:r>
        <w:t>Siberia.</w:t>
      </w:r>
    </w:p>
    <w:p w14:paraId="760A051B" w14:textId="77777777" w:rsidR="00F36F70" w:rsidRDefault="00F36F70" w:rsidP="005E3DD5">
      <w:pPr>
        <w:jc w:val="both"/>
      </w:pPr>
    </w:p>
    <w:p w14:paraId="7972E480" w14:textId="77777777" w:rsidR="00F36F70" w:rsidRDefault="00F36F70" w:rsidP="005E3DD5">
      <w:pPr>
        <w:jc w:val="both"/>
      </w:pPr>
      <w:r>
        <w:t>This resource will encourage students to process data, use ArcGIS and appreciate the changes in sea ice extent.</w:t>
      </w:r>
    </w:p>
    <w:p w14:paraId="70602053" w14:textId="77777777" w:rsidR="00615136" w:rsidRDefault="00615136" w:rsidP="005E3DD5">
      <w:pPr>
        <w:jc w:val="both"/>
      </w:pPr>
    </w:p>
    <w:p w14:paraId="1CC75033" w14:textId="16EF19AA" w:rsidR="001726FA" w:rsidRPr="005306EA" w:rsidRDefault="00615136" w:rsidP="005306EA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5306EA">
        <w:rPr>
          <w:b/>
          <w:bCs/>
          <w:color w:val="F54C00"/>
          <w:sz w:val="24"/>
          <w:szCs w:val="20"/>
        </w:rPr>
        <w:t>Data skills: f</w:t>
      </w:r>
      <w:r w:rsidR="00933F55" w:rsidRPr="005306EA">
        <w:rPr>
          <w:b/>
          <w:bCs/>
          <w:color w:val="F54C00"/>
          <w:sz w:val="24"/>
          <w:szCs w:val="20"/>
        </w:rPr>
        <w:t>inding and c</w:t>
      </w:r>
      <w:r w:rsidR="001726FA" w:rsidRPr="005306EA">
        <w:rPr>
          <w:b/>
          <w:bCs/>
          <w:color w:val="F54C00"/>
          <w:sz w:val="24"/>
          <w:szCs w:val="20"/>
        </w:rPr>
        <w:t xml:space="preserve">leaning secondary data </w:t>
      </w:r>
    </w:p>
    <w:p w14:paraId="3F3A0D44" w14:textId="5A887E30" w:rsidR="002426A8" w:rsidRPr="00B1410B" w:rsidRDefault="001726FA" w:rsidP="005E3DD5">
      <w:pPr>
        <w:jc w:val="both"/>
        <w:rPr>
          <w:szCs w:val="22"/>
        </w:rPr>
      </w:pPr>
      <w:r w:rsidRPr="00B1410B">
        <w:rPr>
          <w:szCs w:val="22"/>
        </w:rPr>
        <w:t xml:space="preserve">Time-series </w:t>
      </w:r>
      <w:r w:rsidR="002426A8" w:rsidRPr="00B1410B">
        <w:rPr>
          <w:szCs w:val="22"/>
        </w:rPr>
        <w:t xml:space="preserve">climate </w:t>
      </w:r>
      <w:r w:rsidRPr="00B1410B">
        <w:rPr>
          <w:szCs w:val="22"/>
        </w:rPr>
        <w:t xml:space="preserve">data for the Russian Arctic </w:t>
      </w:r>
      <w:r w:rsidR="004A184C">
        <w:rPr>
          <w:szCs w:val="22"/>
        </w:rPr>
        <w:t>are</w:t>
      </w:r>
      <w:r w:rsidRPr="00B1410B">
        <w:rPr>
          <w:szCs w:val="22"/>
        </w:rPr>
        <w:t xml:space="preserve"> difficult to obtain.</w:t>
      </w:r>
    </w:p>
    <w:p w14:paraId="11CA75EE" w14:textId="77777777" w:rsidR="002426A8" w:rsidRPr="00B1410B" w:rsidRDefault="002426A8" w:rsidP="005E3DD5">
      <w:pPr>
        <w:jc w:val="both"/>
        <w:rPr>
          <w:szCs w:val="22"/>
        </w:rPr>
      </w:pPr>
    </w:p>
    <w:p w14:paraId="41E51F27" w14:textId="77777777" w:rsidR="002426A8" w:rsidRPr="00B1410B" w:rsidRDefault="002426A8" w:rsidP="005E3DD5">
      <w:pPr>
        <w:pStyle w:val="ListParagraph"/>
        <w:numPr>
          <w:ilvl w:val="0"/>
          <w:numId w:val="5"/>
        </w:numPr>
        <w:jc w:val="both"/>
        <w:rPr>
          <w:szCs w:val="22"/>
        </w:rPr>
      </w:pPr>
      <w:r w:rsidRPr="00B1410B">
        <w:rPr>
          <w:szCs w:val="22"/>
        </w:rPr>
        <w:t>Why might this be the case?</w:t>
      </w:r>
    </w:p>
    <w:p w14:paraId="0D9A459A" w14:textId="77777777" w:rsidR="002426A8" w:rsidRPr="00B1410B" w:rsidRDefault="002426A8" w:rsidP="005E3DD5">
      <w:pPr>
        <w:jc w:val="both"/>
        <w:rPr>
          <w:szCs w:val="22"/>
        </w:rPr>
      </w:pPr>
    </w:p>
    <w:p w14:paraId="1BE2EF1F" w14:textId="3F4DC6B2" w:rsidR="001726FA" w:rsidRPr="00B1410B" w:rsidRDefault="001726FA" w:rsidP="005E3DD5">
      <w:pPr>
        <w:jc w:val="both"/>
        <w:rPr>
          <w:szCs w:val="22"/>
        </w:rPr>
      </w:pPr>
      <w:r w:rsidRPr="00B1410B">
        <w:rPr>
          <w:szCs w:val="22"/>
        </w:rPr>
        <w:t xml:space="preserve">Using </w:t>
      </w:r>
      <w:hyperlink r:id="rId13" w:history="1">
        <w:r w:rsidRPr="00B1410B">
          <w:rPr>
            <w:rStyle w:val="Hyperlink"/>
            <w:szCs w:val="22"/>
          </w:rPr>
          <w:t>https://climatecharts.net/</w:t>
        </w:r>
      </w:hyperlink>
      <w:r w:rsidRPr="00B1410B">
        <w:rPr>
          <w:szCs w:val="22"/>
        </w:rPr>
        <w:t xml:space="preserve"> </w:t>
      </w:r>
      <w:r w:rsidR="002426A8" w:rsidRPr="00B1410B">
        <w:rPr>
          <w:szCs w:val="22"/>
        </w:rPr>
        <w:t>(</w:t>
      </w:r>
      <w:r w:rsidR="002951EC" w:rsidRPr="00B1410B">
        <w:rPr>
          <w:szCs w:val="22"/>
        </w:rPr>
        <w:t>which maps data provided by NOAA</w:t>
      </w:r>
      <w:r w:rsidR="002426A8" w:rsidRPr="00B1410B">
        <w:rPr>
          <w:szCs w:val="22"/>
        </w:rPr>
        <w:t>)</w:t>
      </w:r>
      <w:r w:rsidR="002951EC" w:rsidRPr="00B1410B">
        <w:rPr>
          <w:szCs w:val="22"/>
        </w:rPr>
        <w:t xml:space="preserve"> </w:t>
      </w:r>
      <w:r w:rsidRPr="00B1410B">
        <w:rPr>
          <w:szCs w:val="22"/>
        </w:rPr>
        <w:t xml:space="preserve">suitable </w:t>
      </w:r>
      <w:r w:rsidR="002951EC" w:rsidRPr="00B1410B">
        <w:rPr>
          <w:szCs w:val="22"/>
        </w:rPr>
        <w:t>weather stations were located and an Excel workbook created containing historic temperature data (between the years 1989 and 2019) for stations adjacent to the Barents and Kara seas.</w:t>
      </w:r>
    </w:p>
    <w:p w14:paraId="25CC7BFF" w14:textId="30BDBD9B" w:rsidR="002426A8" w:rsidRPr="00B1410B" w:rsidRDefault="002426A8" w:rsidP="005E3DD5">
      <w:pPr>
        <w:jc w:val="both"/>
        <w:rPr>
          <w:szCs w:val="22"/>
        </w:rPr>
      </w:pPr>
    </w:p>
    <w:p w14:paraId="7A1FA039" w14:textId="2A0F509B" w:rsidR="002426A8" w:rsidRPr="00B1410B" w:rsidRDefault="002426A8" w:rsidP="005E3DD5">
      <w:pPr>
        <w:jc w:val="both"/>
        <w:rPr>
          <w:szCs w:val="22"/>
        </w:rPr>
      </w:pPr>
      <w:r w:rsidRPr="00B1410B">
        <w:rPr>
          <w:szCs w:val="22"/>
        </w:rPr>
        <w:t xml:space="preserve">Open the Excel file </w:t>
      </w:r>
      <w:r w:rsidRPr="00B1410B">
        <w:rPr>
          <w:b/>
          <w:bCs/>
          <w:szCs w:val="22"/>
        </w:rPr>
        <w:t>Russian arctic temperature data</w:t>
      </w:r>
      <w:r w:rsidR="00C91714" w:rsidRPr="00B1410B">
        <w:rPr>
          <w:b/>
          <w:bCs/>
          <w:szCs w:val="22"/>
        </w:rPr>
        <w:t xml:space="preserve"> (KS3)</w:t>
      </w:r>
      <w:r w:rsidRPr="00B1410B">
        <w:rPr>
          <w:b/>
          <w:bCs/>
          <w:szCs w:val="22"/>
        </w:rPr>
        <w:t>.xlsx</w:t>
      </w:r>
      <w:r w:rsidRPr="00B1410B">
        <w:rPr>
          <w:szCs w:val="22"/>
        </w:rPr>
        <w:t>.</w:t>
      </w:r>
    </w:p>
    <w:p w14:paraId="61C754B5" w14:textId="370998DE" w:rsidR="002951EC" w:rsidRPr="00B1410B" w:rsidRDefault="002951EC" w:rsidP="005E3DD5">
      <w:pPr>
        <w:jc w:val="both"/>
        <w:rPr>
          <w:szCs w:val="22"/>
        </w:rPr>
      </w:pPr>
    </w:p>
    <w:p w14:paraId="67A01FBD" w14:textId="4A0E2AA7" w:rsidR="00377786" w:rsidRPr="00B1410B" w:rsidRDefault="002951EC" w:rsidP="005E3DD5">
      <w:pPr>
        <w:pStyle w:val="ListParagraph"/>
        <w:numPr>
          <w:ilvl w:val="0"/>
          <w:numId w:val="5"/>
        </w:numPr>
        <w:jc w:val="both"/>
        <w:rPr>
          <w:szCs w:val="22"/>
        </w:rPr>
      </w:pPr>
      <w:r w:rsidRPr="00B1410B">
        <w:rPr>
          <w:szCs w:val="22"/>
        </w:rPr>
        <w:t xml:space="preserve">These data were transcribed by hand. </w:t>
      </w:r>
      <w:r w:rsidR="0039018C" w:rsidRPr="00B1410B">
        <w:rPr>
          <w:szCs w:val="22"/>
        </w:rPr>
        <w:t>A</w:t>
      </w:r>
      <w:r w:rsidRPr="00B1410B">
        <w:rPr>
          <w:szCs w:val="22"/>
        </w:rPr>
        <w:t xml:space="preserve"> typical error rate for data entry is 1%</w:t>
      </w:r>
      <w:r w:rsidR="00412BCF" w:rsidRPr="00B1410B">
        <w:rPr>
          <w:szCs w:val="22"/>
        </w:rPr>
        <w:t xml:space="preserve">. </w:t>
      </w:r>
      <w:r w:rsidR="00377786" w:rsidRPr="00B1410B">
        <w:rPr>
          <w:szCs w:val="22"/>
        </w:rPr>
        <w:t>Compare the two methods below to determine h</w:t>
      </w:r>
      <w:r w:rsidRPr="00B1410B">
        <w:rPr>
          <w:szCs w:val="22"/>
        </w:rPr>
        <w:t>ow many data</w:t>
      </w:r>
      <w:r w:rsidRPr="00B1410B">
        <w:rPr>
          <w:rStyle w:val="FootnoteReference"/>
          <w:szCs w:val="22"/>
        </w:rPr>
        <w:footnoteReference w:id="1"/>
      </w:r>
      <w:r w:rsidRPr="00B1410B">
        <w:rPr>
          <w:szCs w:val="22"/>
        </w:rPr>
        <w:t xml:space="preserve"> are likely to be wrong</w:t>
      </w:r>
      <w:r w:rsidR="00FF7C8A" w:rsidRPr="00B1410B">
        <w:rPr>
          <w:szCs w:val="22"/>
        </w:rPr>
        <w:t>.</w:t>
      </w:r>
    </w:p>
    <w:p w14:paraId="4AF32AC4" w14:textId="77777777" w:rsidR="00377786" w:rsidRPr="00B1410B" w:rsidRDefault="00377786" w:rsidP="005E3DD5">
      <w:pPr>
        <w:pStyle w:val="ListParagraph"/>
        <w:jc w:val="both"/>
        <w:rPr>
          <w:szCs w:val="22"/>
        </w:rPr>
      </w:pPr>
    </w:p>
    <w:p w14:paraId="33922B35" w14:textId="6A5792C1" w:rsidR="00377786" w:rsidRPr="00B1410B" w:rsidRDefault="00377786" w:rsidP="005E3DD5">
      <w:pPr>
        <w:pStyle w:val="ListParagraph"/>
        <w:ind w:left="840"/>
        <w:jc w:val="both"/>
        <w:rPr>
          <w:szCs w:val="22"/>
        </w:rPr>
      </w:pPr>
      <w:r w:rsidRPr="00B1410B">
        <w:rPr>
          <w:b/>
          <w:bCs/>
          <w:szCs w:val="22"/>
        </w:rPr>
        <w:t>Method 1</w:t>
      </w:r>
      <w:r w:rsidRPr="00B1410B">
        <w:rPr>
          <w:szCs w:val="22"/>
        </w:rPr>
        <w:t xml:space="preserve">: Six locations with 12x30 data </w:t>
      </w:r>
      <w:r w:rsidR="004A184C">
        <w:rPr>
          <w:szCs w:val="22"/>
        </w:rPr>
        <w:t>cells? equals</w:t>
      </w:r>
      <w:r w:rsidRPr="00B1410B">
        <w:rPr>
          <w:szCs w:val="22"/>
        </w:rPr>
        <w:t xml:space="preserve"> 2160 data</w:t>
      </w:r>
      <w:r w:rsidR="004A184C">
        <w:rPr>
          <w:szCs w:val="22"/>
        </w:rPr>
        <w:t xml:space="preserve"> in total</w:t>
      </w:r>
      <w:r w:rsidRPr="00B1410B">
        <w:rPr>
          <w:szCs w:val="22"/>
        </w:rPr>
        <w:t>. Calculate 1% of this number.</w:t>
      </w:r>
    </w:p>
    <w:p w14:paraId="099054AB" w14:textId="77777777" w:rsidR="00377786" w:rsidRPr="00B1410B" w:rsidRDefault="00377786" w:rsidP="005E3DD5">
      <w:pPr>
        <w:pStyle w:val="ListParagraph"/>
        <w:jc w:val="both"/>
        <w:rPr>
          <w:szCs w:val="22"/>
        </w:rPr>
      </w:pPr>
    </w:p>
    <w:p w14:paraId="51C79ACB" w14:textId="21D519C3" w:rsidR="00377786" w:rsidRPr="004E10B2" w:rsidRDefault="00377786" w:rsidP="005E3DD5">
      <w:pPr>
        <w:pStyle w:val="ListParagraph"/>
        <w:ind w:left="840"/>
        <w:jc w:val="both"/>
        <w:rPr>
          <w:szCs w:val="22"/>
        </w:rPr>
      </w:pPr>
      <w:r w:rsidRPr="00B1410B">
        <w:rPr>
          <w:b/>
          <w:bCs/>
          <w:szCs w:val="22"/>
        </w:rPr>
        <w:t>Method 2</w:t>
      </w:r>
      <w:r w:rsidRPr="00B1410B">
        <w:rPr>
          <w:szCs w:val="22"/>
        </w:rPr>
        <w:t xml:space="preserve">: Use the </w:t>
      </w:r>
      <w:r w:rsidRPr="00B1410B">
        <w:rPr>
          <w:b/>
          <w:bCs/>
          <w:szCs w:val="22"/>
        </w:rPr>
        <w:t>Count</w:t>
      </w:r>
      <w:r w:rsidRPr="00B1410B">
        <w:rPr>
          <w:szCs w:val="22"/>
        </w:rPr>
        <w:t xml:space="preserve"> function in Excel</w:t>
      </w:r>
      <w:r w:rsidR="00933F55" w:rsidRPr="00B1410B">
        <w:rPr>
          <w:szCs w:val="22"/>
        </w:rPr>
        <w:t xml:space="preserve"> to</w:t>
      </w:r>
      <w:r w:rsidRPr="00B1410B">
        <w:rPr>
          <w:szCs w:val="22"/>
        </w:rPr>
        <w:t xml:space="preserve"> improve the accuracy of your estimate by giving you an accurate number of data. For each location</w:t>
      </w:r>
      <w:r w:rsidR="00247B6D" w:rsidRPr="00B1410B">
        <w:rPr>
          <w:szCs w:val="22"/>
        </w:rPr>
        <w:t xml:space="preserve"> (there are 6 tabs)</w:t>
      </w:r>
      <w:r w:rsidRPr="004E10B2">
        <w:rPr>
          <w:szCs w:val="22"/>
        </w:rPr>
        <w:t xml:space="preserve">, choose a blank cell, and type </w:t>
      </w:r>
      <w:r w:rsidRPr="004A184C">
        <w:rPr>
          <w:b/>
          <w:bCs/>
          <w:szCs w:val="22"/>
        </w:rPr>
        <w:t>=Count(XX</w:t>
      </w:r>
      <w:r w:rsidR="00C108CA" w:rsidRPr="004A184C">
        <w:rPr>
          <w:b/>
          <w:bCs/>
          <w:szCs w:val="22"/>
        </w:rPr>
        <w:t>:</w:t>
      </w:r>
      <w:r w:rsidRPr="004A184C">
        <w:rPr>
          <w:b/>
          <w:bCs/>
          <w:szCs w:val="22"/>
        </w:rPr>
        <w:t>YY)</w:t>
      </w:r>
      <w:r w:rsidRPr="004A184C">
        <w:rPr>
          <w:szCs w:val="22"/>
        </w:rPr>
        <w:t xml:space="preserve"> where XX</w:t>
      </w:r>
      <w:r w:rsidR="00C108CA" w:rsidRPr="00593F51">
        <w:rPr>
          <w:szCs w:val="22"/>
        </w:rPr>
        <w:t>:</w:t>
      </w:r>
      <w:r w:rsidRPr="00593F51">
        <w:rPr>
          <w:szCs w:val="22"/>
        </w:rPr>
        <w:t xml:space="preserve">YY is the range of cells you are counting (click to the top left cell in the data, and drag the mouse to the bottom right cell). </w:t>
      </w:r>
      <w:r w:rsidR="00933F55" w:rsidRPr="00593F51">
        <w:rPr>
          <w:szCs w:val="22"/>
        </w:rPr>
        <w:t>Once you’ve done this for each location</w:t>
      </w:r>
      <w:r w:rsidRPr="00AA47E8">
        <w:rPr>
          <w:szCs w:val="22"/>
        </w:rPr>
        <w:t>,</w:t>
      </w:r>
      <w:r w:rsidR="00933F55" w:rsidRPr="00AA47E8">
        <w:rPr>
          <w:szCs w:val="22"/>
        </w:rPr>
        <w:t xml:space="preserve"> add the counts together</w:t>
      </w:r>
      <w:r w:rsidRPr="00AA47E8">
        <w:rPr>
          <w:szCs w:val="22"/>
        </w:rPr>
        <w:t xml:space="preserve"> and calculate 1% of this number.</w:t>
      </w:r>
    </w:p>
    <w:p w14:paraId="1C411E22" w14:textId="77777777" w:rsidR="00FF7C8A" w:rsidRPr="004A184C" w:rsidRDefault="00FF7C8A" w:rsidP="005E3DD5">
      <w:pPr>
        <w:jc w:val="both"/>
        <w:rPr>
          <w:szCs w:val="22"/>
        </w:rPr>
      </w:pPr>
    </w:p>
    <w:p w14:paraId="73B7DF84" w14:textId="61F58027" w:rsidR="00933F55" w:rsidRPr="00593F51" w:rsidRDefault="00FF7C8A" w:rsidP="005E3DD5">
      <w:pPr>
        <w:jc w:val="both"/>
        <w:rPr>
          <w:szCs w:val="22"/>
        </w:rPr>
      </w:pPr>
      <w:r w:rsidRPr="00593F51">
        <w:rPr>
          <w:szCs w:val="22"/>
        </w:rPr>
        <w:t>The actual number of errors is three</w:t>
      </w:r>
      <w:r w:rsidR="009605AA" w:rsidRPr="00593F51">
        <w:rPr>
          <w:szCs w:val="22"/>
        </w:rPr>
        <w:t xml:space="preserve">.  </w:t>
      </w:r>
    </w:p>
    <w:p w14:paraId="224242CB" w14:textId="63092B6D" w:rsidR="009605AA" w:rsidRPr="00AA47E8" w:rsidRDefault="009605AA" w:rsidP="005E3DD5">
      <w:pPr>
        <w:jc w:val="both"/>
        <w:rPr>
          <w:szCs w:val="22"/>
        </w:rPr>
      </w:pPr>
    </w:p>
    <w:p w14:paraId="52C376BC" w14:textId="40EFA365" w:rsidR="007B45CB" w:rsidRPr="00AA47E8" w:rsidRDefault="009605AA" w:rsidP="005E3DD5">
      <w:pPr>
        <w:pStyle w:val="ListParagraph"/>
        <w:numPr>
          <w:ilvl w:val="0"/>
          <w:numId w:val="5"/>
        </w:numPr>
        <w:jc w:val="both"/>
        <w:rPr>
          <w:szCs w:val="22"/>
        </w:rPr>
      </w:pPr>
      <w:r w:rsidRPr="00AA47E8">
        <w:rPr>
          <w:szCs w:val="22"/>
        </w:rPr>
        <w:t>Why might the error rate be so low?</w:t>
      </w:r>
      <w:r w:rsidR="00425E71" w:rsidRPr="00AA47E8">
        <w:rPr>
          <w:szCs w:val="22"/>
        </w:rPr>
        <w:t xml:space="preserve">  (Hint </w:t>
      </w:r>
      <w:r w:rsidR="00412BCF" w:rsidRPr="00AA47E8">
        <w:rPr>
          <w:szCs w:val="22"/>
        </w:rPr>
        <w:t>—</w:t>
      </w:r>
      <w:r w:rsidR="001300D3" w:rsidRPr="00AA47E8">
        <w:rPr>
          <w:szCs w:val="22"/>
        </w:rPr>
        <w:t xml:space="preserve"> t</w:t>
      </w:r>
      <w:r w:rsidR="00A6102E" w:rsidRPr="00AA47E8">
        <w:rPr>
          <w:szCs w:val="22"/>
        </w:rPr>
        <w:t>hink about what might affect how well a person could enter data without making mistakes?)</w:t>
      </w:r>
    </w:p>
    <w:p w14:paraId="180213C2" w14:textId="38BB5367" w:rsidR="007B45CB" w:rsidRPr="00AA47E8" w:rsidRDefault="007B45CB" w:rsidP="005E3DD5">
      <w:pPr>
        <w:jc w:val="both"/>
        <w:rPr>
          <w:szCs w:val="22"/>
        </w:rPr>
      </w:pPr>
    </w:p>
    <w:p w14:paraId="057B6D0A" w14:textId="192E8427" w:rsidR="001300D3" w:rsidRDefault="001300D3" w:rsidP="005E3DD5">
      <w:pPr>
        <w:jc w:val="both"/>
        <w:rPr>
          <w:szCs w:val="22"/>
        </w:rPr>
      </w:pPr>
    </w:p>
    <w:p w14:paraId="2890839E" w14:textId="77777777" w:rsidR="00371F58" w:rsidRPr="00AA47E8" w:rsidRDefault="00371F58" w:rsidP="005E3DD5">
      <w:pPr>
        <w:jc w:val="both"/>
        <w:rPr>
          <w:szCs w:val="22"/>
        </w:rPr>
      </w:pPr>
    </w:p>
    <w:p w14:paraId="3C8E6F71" w14:textId="7C7A9448" w:rsidR="007B45CB" w:rsidRPr="005306EA" w:rsidRDefault="007B45CB" w:rsidP="005306EA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5306EA">
        <w:rPr>
          <w:b/>
          <w:bCs/>
          <w:color w:val="F54C00"/>
          <w:sz w:val="24"/>
          <w:szCs w:val="20"/>
        </w:rPr>
        <w:lastRenderedPageBreak/>
        <w:t>Descriptive statistics</w:t>
      </w:r>
    </w:p>
    <w:p w14:paraId="7306DA18" w14:textId="3CA5F09F" w:rsidR="004C4B37" w:rsidRDefault="005E4323" w:rsidP="005E3DD5">
      <w:pPr>
        <w:jc w:val="both"/>
      </w:pPr>
      <w:r>
        <w:t xml:space="preserve">To consider the characteristics of the </w:t>
      </w:r>
      <w:r w:rsidR="00116FF0">
        <w:t>A</w:t>
      </w:r>
      <w:r>
        <w:t xml:space="preserve">rctic climate </w:t>
      </w:r>
      <w:r w:rsidR="004C4B37">
        <w:t>some basic statistics are useful.</w:t>
      </w:r>
      <w:r w:rsidR="007B32DC">
        <w:t xml:space="preserve"> These will help us identify patterns in the dat</w:t>
      </w:r>
      <w:r w:rsidR="00637CC3">
        <w:t>a. Excel will do all of the hard work!</w:t>
      </w:r>
    </w:p>
    <w:p w14:paraId="32088F79" w14:textId="0D74D639" w:rsidR="003D3E3D" w:rsidRDefault="003D3E3D" w:rsidP="005E3DD5">
      <w:pPr>
        <w:jc w:val="both"/>
      </w:pPr>
    </w:p>
    <w:p w14:paraId="564B0433" w14:textId="777F0C83" w:rsidR="003D3E3D" w:rsidRPr="003D3E3D" w:rsidRDefault="003D3E3D" w:rsidP="005E3DD5">
      <w:pPr>
        <w:jc w:val="both"/>
      </w:pPr>
      <w:r>
        <w:t xml:space="preserve">For each of the calculations below, make sure you adjust the displayed number of decimal places using the </w:t>
      </w:r>
      <w:r>
        <w:rPr>
          <w:b/>
          <w:bCs/>
        </w:rPr>
        <w:t>decrease decimal</w:t>
      </w:r>
      <w:r>
        <w:t xml:space="preserve"> button on the </w:t>
      </w:r>
      <w:r>
        <w:rPr>
          <w:b/>
          <w:bCs/>
        </w:rPr>
        <w:t>home</w:t>
      </w:r>
      <w:r>
        <w:t xml:space="preserve"> ribbon (below).</w:t>
      </w:r>
    </w:p>
    <w:p w14:paraId="77C6B206" w14:textId="1CA87D47" w:rsidR="002518CB" w:rsidRDefault="002518CB" w:rsidP="005E3DD5">
      <w:pPr>
        <w:jc w:val="both"/>
      </w:pPr>
    </w:p>
    <w:p w14:paraId="06DAD241" w14:textId="5E1862A1" w:rsidR="002518CB" w:rsidRDefault="003D3E3D" w:rsidP="005E3DD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CADBA" wp14:editId="5DEDCC2C">
                <wp:simplePos x="0" y="0"/>
                <wp:positionH relativeFrom="column">
                  <wp:posOffset>1116965</wp:posOffset>
                </wp:positionH>
                <wp:positionV relativeFrom="paragraph">
                  <wp:posOffset>343552</wp:posOffset>
                </wp:positionV>
                <wp:extent cx="228086" cy="255236"/>
                <wp:effectExtent l="19050" t="19050" r="19685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86" cy="2552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E661E" id="Rectangle 9" o:spid="_x0000_s1026" style="position:absolute;margin-left:87.95pt;margin-top:27.05pt;width:17.95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" filled="f" strokecolor="red" strokeweight="2.25pt"/>
            </w:pict>
          </mc:Fallback>
        </mc:AlternateContent>
      </w:r>
      <w:r w:rsidR="002518CB" w:rsidRPr="002518CB">
        <w:rPr>
          <w:noProof/>
        </w:rPr>
        <w:drawing>
          <wp:inline distT="0" distB="0" distL="0" distR="0" wp14:anchorId="59EF372B" wp14:editId="23CA3F56">
            <wp:extent cx="1393740" cy="832021"/>
            <wp:effectExtent l="0" t="0" r="0" b="635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automatically generated"/>
                    <pic:cNvPicPr/>
                  </pic:nvPicPr>
                  <pic:blipFill rotWithShape="1">
                    <a:blip r:embed="rId14"/>
                    <a:srcRect l="5580" t="8565" b="4933"/>
                    <a:stretch/>
                  </pic:blipFill>
                  <pic:spPr bwMode="auto">
                    <a:xfrm>
                      <a:off x="0" y="0"/>
                      <a:ext cx="1394192" cy="83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DCD60" w14:textId="357C9F89" w:rsidR="004C4B37" w:rsidRDefault="004C4B37" w:rsidP="005E3DD5">
      <w:pPr>
        <w:jc w:val="both"/>
      </w:pPr>
    </w:p>
    <w:p w14:paraId="09012570" w14:textId="2F8235B1" w:rsidR="004C4B37" w:rsidRDefault="004C4B37" w:rsidP="005E3DD5">
      <w:pPr>
        <w:pStyle w:val="ListParagraph"/>
        <w:numPr>
          <w:ilvl w:val="0"/>
          <w:numId w:val="6"/>
        </w:numPr>
        <w:jc w:val="both"/>
      </w:pPr>
      <w:r>
        <w:t xml:space="preserve">Using the Murmansk spreadsheet to begin with, write Average/Max./Min./Range as column headings in cells </w:t>
      </w:r>
      <w:r w:rsidRPr="00904092">
        <w:rPr>
          <w:b/>
          <w:bCs/>
        </w:rPr>
        <w:t>P1-S1</w:t>
      </w:r>
      <w:r>
        <w:t xml:space="preserve">. </w:t>
      </w:r>
    </w:p>
    <w:p w14:paraId="261B9B53" w14:textId="79941409" w:rsidR="004C4B37" w:rsidRDefault="004C4B37" w:rsidP="005E3DD5">
      <w:pPr>
        <w:pStyle w:val="ListParagraph"/>
        <w:numPr>
          <w:ilvl w:val="0"/>
          <w:numId w:val="6"/>
        </w:numPr>
        <w:jc w:val="both"/>
      </w:pPr>
      <w:r>
        <w:t xml:space="preserve">To calculate the average temperature for a year click in cell </w:t>
      </w:r>
      <w:r w:rsidRPr="00904092">
        <w:rPr>
          <w:b/>
          <w:bCs/>
        </w:rPr>
        <w:t>P1</w:t>
      </w:r>
      <w:r>
        <w:t xml:space="preserve">, and type the formula </w:t>
      </w:r>
      <w:r w:rsidRPr="00904092">
        <w:rPr>
          <w:b/>
          <w:bCs/>
        </w:rPr>
        <w:t>=Average(B2:M2)</w:t>
      </w:r>
      <w:r w:rsidRPr="00904092">
        <w:t>.</w:t>
      </w:r>
      <w:r>
        <w:t xml:space="preserve">  (You can also click and drag to select the range of cells).</w:t>
      </w:r>
    </w:p>
    <w:p w14:paraId="05C3AD07" w14:textId="0D6E5A9D" w:rsidR="004C4B37" w:rsidRDefault="004C4B37" w:rsidP="005E3DD5">
      <w:pPr>
        <w:pStyle w:val="ListParagraph"/>
        <w:numPr>
          <w:ilvl w:val="0"/>
          <w:numId w:val="6"/>
        </w:numPr>
        <w:jc w:val="both"/>
      </w:pPr>
      <w:r>
        <w:t xml:space="preserve">To determine the maximum average monthly temperature for the year, click on cell </w:t>
      </w:r>
      <w:r w:rsidRPr="003A3AAC">
        <w:rPr>
          <w:b/>
          <w:bCs/>
        </w:rPr>
        <w:t>Q2</w:t>
      </w:r>
      <w:r>
        <w:t xml:space="preserve">, and enter the formula </w:t>
      </w:r>
      <w:r w:rsidRPr="003A3AAC">
        <w:rPr>
          <w:b/>
          <w:bCs/>
        </w:rPr>
        <w:t>=max(B2:M2)</w:t>
      </w:r>
      <w:r>
        <w:t>.</w:t>
      </w:r>
    </w:p>
    <w:p w14:paraId="211E97B6" w14:textId="70BF0FEE" w:rsidR="004C4B37" w:rsidRDefault="004C4B37" w:rsidP="005E3DD5">
      <w:pPr>
        <w:pStyle w:val="ListParagraph"/>
        <w:numPr>
          <w:ilvl w:val="0"/>
          <w:numId w:val="6"/>
        </w:numPr>
        <w:jc w:val="both"/>
      </w:pPr>
      <w:r>
        <w:t xml:space="preserve">To determine the minimum average monthly temperature for the year, click on cell </w:t>
      </w:r>
      <w:r w:rsidRPr="003A3AAC">
        <w:rPr>
          <w:b/>
          <w:bCs/>
        </w:rPr>
        <w:t>R2</w:t>
      </w:r>
      <w:r>
        <w:t xml:space="preserve">, and enter the formula </w:t>
      </w:r>
      <w:r w:rsidRPr="003A3AAC">
        <w:rPr>
          <w:b/>
          <w:bCs/>
        </w:rPr>
        <w:t>=min(B2:M2)</w:t>
      </w:r>
      <w:r>
        <w:t>.</w:t>
      </w:r>
    </w:p>
    <w:p w14:paraId="1037D524" w14:textId="5AC058CE" w:rsidR="004C4B37" w:rsidRDefault="004C4B37" w:rsidP="005E3DD5">
      <w:pPr>
        <w:pStyle w:val="ListParagraph"/>
        <w:numPr>
          <w:ilvl w:val="0"/>
          <w:numId w:val="6"/>
        </w:numPr>
        <w:jc w:val="both"/>
      </w:pPr>
      <w:r>
        <w:t xml:space="preserve">To determine the range between minimum and maximum temperatures for the year, click on cell </w:t>
      </w:r>
      <w:r w:rsidRPr="003A3AAC">
        <w:rPr>
          <w:b/>
          <w:bCs/>
        </w:rPr>
        <w:t>S2</w:t>
      </w:r>
      <w:r>
        <w:t xml:space="preserve">, and enter either </w:t>
      </w:r>
      <w:r w:rsidRPr="003A3AAC">
        <w:rPr>
          <w:b/>
          <w:bCs/>
        </w:rPr>
        <w:t>=Q2-R2</w:t>
      </w:r>
      <w:r w:rsidR="00B663AA">
        <w:t>.</w:t>
      </w:r>
    </w:p>
    <w:p w14:paraId="4726DD0F" w14:textId="40A8E89C" w:rsidR="004C4B37" w:rsidRDefault="003A3AAC" w:rsidP="005E3DD5">
      <w:pPr>
        <w:pStyle w:val="ListParagraph"/>
        <w:numPr>
          <w:ilvl w:val="0"/>
          <w:numId w:val="6"/>
        </w:numPr>
        <w:jc w:val="both"/>
      </w:pPr>
      <w:r w:rsidRPr="003A3AAC">
        <w:rPr>
          <w:b/>
          <w:bCs/>
        </w:rPr>
        <w:t>Copy the formulae</w:t>
      </w:r>
      <w:r>
        <w:t xml:space="preserve"> by s</w:t>
      </w:r>
      <w:r w:rsidR="004C4B37">
        <w:t>elect</w:t>
      </w:r>
      <w:r>
        <w:t>ing</w:t>
      </w:r>
      <w:r w:rsidR="004C4B37">
        <w:t xml:space="preserve"> </w:t>
      </w:r>
      <w:r w:rsidR="006E287D">
        <w:t xml:space="preserve">cells </w:t>
      </w:r>
      <w:r w:rsidR="004C4B37" w:rsidRPr="003A3AAC">
        <w:rPr>
          <w:b/>
          <w:bCs/>
        </w:rPr>
        <w:t>P2:S2</w:t>
      </w:r>
      <w:r w:rsidR="004C4B37">
        <w:t xml:space="preserve"> with your mouse</w:t>
      </w:r>
      <w:r>
        <w:t xml:space="preserve">, moving the cursor to the bottom-right of cell </w:t>
      </w:r>
      <w:r w:rsidRPr="003A3AAC">
        <w:rPr>
          <w:b/>
          <w:bCs/>
        </w:rPr>
        <w:t>S2</w:t>
      </w:r>
      <w:r>
        <w:t xml:space="preserve"> where it will change to a small </w:t>
      </w:r>
      <w:r w:rsidRPr="003A3AAC">
        <w:rPr>
          <w:b/>
          <w:bCs/>
        </w:rPr>
        <w:t>black cross</w:t>
      </w:r>
      <w:r>
        <w:t xml:space="preserve">, then clicking and dragging down </w:t>
      </w:r>
      <w:r w:rsidR="004C4B37">
        <w:t>to the bottom row of data.</w:t>
      </w:r>
      <w:r>
        <w:t xml:space="preserve">  </w:t>
      </w:r>
    </w:p>
    <w:p w14:paraId="2AF08BA7" w14:textId="214CC9E2" w:rsidR="00C04C17" w:rsidRDefault="00C04C17" w:rsidP="005E3DD5">
      <w:pPr>
        <w:jc w:val="both"/>
      </w:pPr>
    </w:p>
    <w:p w14:paraId="19E9B7C6" w14:textId="08C2EABE" w:rsidR="00C04C17" w:rsidRDefault="00C04C17" w:rsidP="005E3DD5">
      <w:pPr>
        <w:jc w:val="both"/>
      </w:pPr>
      <w:r>
        <w:t>(This is a really useful thing Excel can do that will save you lots of time).</w:t>
      </w:r>
    </w:p>
    <w:p w14:paraId="7C63E819" w14:textId="77777777" w:rsidR="00A60B8D" w:rsidRDefault="00A60B8D" w:rsidP="005E3DD5">
      <w:pPr>
        <w:jc w:val="both"/>
      </w:pPr>
    </w:p>
    <w:p w14:paraId="4B5D007E" w14:textId="594EF10F" w:rsidR="006E287D" w:rsidRDefault="00037BBE" w:rsidP="005E3DD5">
      <w:pPr>
        <w:jc w:val="both"/>
      </w:pPr>
      <w:r>
        <w:t>These data will be easier to understand if we</w:t>
      </w:r>
      <w:r w:rsidR="006755DA">
        <w:t xml:space="preserve"> visualise</w:t>
      </w:r>
      <w:r>
        <w:t xml:space="preserve"> them. To do that </w:t>
      </w:r>
      <w:r w:rsidR="0026159B">
        <w:t>we are</w:t>
      </w:r>
      <w:r w:rsidR="006755DA">
        <w:t xml:space="preserve"> going to create three small graphs.</w:t>
      </w:r>
    </w:p>
    <w:p w14:paraId="3C961AB0" w14:textId="658A9466" w:rsidR="006755DA" w:rsidRDefault="006755DA" w:rsidP="005E3DD5">
      <w:pPr>
        <w:jc w:val="both"/>
      </w:pPr>
    </w:p>
    <w:p w14:paraId="106BEB51" w14:textId="6C01EFBA" w:rsidR="006755DA" w:rsidRDefault="00A60B8D" w:rsidP="005E3DD5">
      <w:pPr>
        <w:jc w:val="both"/>
      </w:pPr>
      <w:r>
        <w:t>To create the first two graphs</w:t>
      </w:r>
      <w:r w:rsidR="006755DA">
        <w:t xml:space="preserve"> </w:t>
      </w:r>
      <w:r w:rsidR="002518CB" w:rsidRPr="003D3E3D">
        <w:rPr>
          <w:b/>
          <w:bCs/>
        </w:rPr>
        <w:t>select</w:t>
      </w:r>
      <w:r w:rsidR="004E2D94">
        <w:t xml:space="preserve"> </w:t>
      </w:r>
      <w:r w:rsidR="006755DA">
        <w:t>the column of average temperatures (including the title)</w:t>
      </w:r>
      <w:r w:rsidR="003D3E3D">
        <w:t xml:space="preserve"> </w:t>
      </w:r>
      <w:r w:rsidR="004E2D94">
        <w:t>(Column P)</w:t>
      </w:r>
      <w:r w:rsidR="006755DA">
        <w:t xml:space="preserve">.  Click on the </w:t>
      </w:r>
      <w:r w:rsidR="006755DA" w:rsidRPr="003A3AAC">
        <w:rPr>
          <w:b/>
          <w:bCs/>
        </w:rPr>
        <w:t>insert</w:t>
      </w:r>
      <w:r w:rsidR="006755DA">
        <w:t xml:space="preserve"> </w:t>
      </w:r>
      <w:r w:rsidR="006755DA" w:rsidRPr="003A3AAC">
        <w:rPr>
          <w:b/>
          <w:bCs/>
        </w:rPr>
        <w:t>menu</w:t>
      </w:r>
      <w:r w:rsidR="006755DA">
        <w:t xml:space="preserve">, then choose a </w:t>
      </w:r>
      <w:r w:rsidR="006755DA" w:rsidRPr="003A3AAC">
        <w:rPr>
          <w:b/>
          <w:bCs/>
        </w:rPr>
        <w:t>scatter chart</w:t>
      </w:r>
      <w:r w:rsidR="006755DA">
        <w:t>.</w:t>
      </w:r>
      <w:r w:rsidR="002518CB">
        <w:t xml:space="preserve"> Click on the </w:t>
      </w:r>
      <w:r w:rsidR="003D3E3D">
        <w:t>key beneath the graph (if displayed)</w:t>
      </w:r>
      <w:r w:rsidR="002518CB">
        <w:t xml:space="preserve"> that says </w:t>
      </w:r>
      <w:r w:rsidR="002518CB" w:rsidRPr="00037BBE">
        <w:rPr>
          <w:b/>
          <w:bCs/>
        </w:rPr>
        <w:t>average</w:t>
      </w:r>
      <w:r w:rsidR="002518CB">
        <w:t xml:space="preserve"> and press the backspace key to delete it, the</w:t>
      </w:r>
      <w:r w:rsidR="00037BBE">
        <w:t>n</w:t>
      </w:r>
      <w:r w:rsidR="002518CB">
        <w:t xml:space="preserve"> left click the </w:t>
      </w:r>
      <w:r w:rsidR="002518CB" w:rsidRPr="0026159B">
        <w:rPr>
          <w:b/>
          <w:bCs/>
        </w:rPr>
        <w:t>x-axis</w:t>
      </w:r>
      <w:r w:rsidR="002518CB">
        <w:t xml:space="preserve">, right click, then click </w:t>
      </w:r>
      <w:r w:rsidR="002518CB" w:rsidRPr="003D3E3D">
        <w:rPr>
          <w:b/>
          <w:bCs/>
        </w:rPr>
        <w:t>Select data</w:t>
      </w:r>
      <w:r w:rsidR="002518CB">
        <w:t>.</w:t>
      </w:r>
      <w:r w:rsidR="001300D3">
        <w:t xml:space="preserve"> </w:t>
      </w:r>
      <w:r w:rsidR="003D3E3D">
        <w:t>Click the</w:t>
      </w:r>
      <w:r w:rsidR="002518CB">
        <w:t xml:space="preserve"> </w:t>
      </w:r>
      <w:r w:rsidR="002518CB" w:rsidRPr="003D3E3D">
        <w:rPr>
          <w:b/>
          <w:bCs/>
        </w:rPr>
        <w:t>edit</w:t>
      </w:r>
      <w:r w:rsidR="002518CB">
        <w:t xml:space="preserve"> button, then the icon to the right of the box labelled </w:t>
      </w:r>
      <w:r w:rsidR="002518CB" w:rsidRPr="003D3E3D">
        <w:rPr>
          <w:b/>
          <w:bCs/>
        </w:rPr>
        <w:t>Series X values</w:t>
      </w:r>
      <w:r w:rsidR="002518CB">
        <w:t>.</w:t>
      </w:r>
      <w:r w:rsidR="001300D3">
        <w:t xml:space="preserve"> </w:t>
      </w:r>
      <w:r w:rsidR="002518CB">
        <w:t xml:space="preserve">Choose the years </w:t>
      </w:r>
      <w:r w:rsidR="002518CB" w:rsidRPr="00E1779C">
        <w:rPr>
          <w:b/>
          <w:bCs/>
        </w:rPr>
        <w:t>1989-2019</w:t>
      </w:r>
      <w:r w:rsidR="002518CB">
        <w:t xml:space="preserve"> in </w:t>
      </w:r>
      <w:r w:rsidR="002518CB" w:rsidRPr="00E1779C">
        <w:rPr>
          <w:b/>
          <w:bCs/>
        </w:rPr>
        <w:t>Co</w:t>
      </w:r>
      <w:r w:rsidR="003D3E3D" w:rsidRPr="00E1779C">
        <w:rPr>
          <w:b/>
          <w:bCs/>
        </w:rPr>
        <w:t>l</w:t>
      </w:r>
      <w:r w:rsidR="002518CB" w:rsidRPr="00E1779C">
        <w:rPr>
          <w:b/>
          <w:bCs/>
        </w:rPr>
        <w:t>umn A</w:t>
      </w:r>
      <w:r w:rsidR="002518CB">
        <w:t xml:space="preserve">, and release the mouse button, then press the </w:t>
      </w:r>
      <w:r w:rsidR="002518CB" w:rsidRPr="003D3E3D">
        <w:rPr>
          <w:b/>
          <w:bCs/>
        </w:rPr>
        <w:t>OK</w:t>
      </w:r>
      <w:r w:rsidR="002518CB">
        <w:t xml:space="preserve"> buttons to return to the spreadsheet.</w:t>
      </w:r>
    </w:p>
    <w:p w14:paraId="19386EC4" w14:textId="77777777" w:rsidR="003A3AAC" w:rsidRDefault="003A3AAC" w:rsidP="005E3DD5">
      <w:pPr>
        <w:jc w:val="both"/>
      </w:pPr>
    </w:p>
    <w:p w14:paraId="166840B5" w14:textId="4A726621" w:rsidR="006755DA" w:rsidRDefault="006755DA" w:rsidP="005E3DD5">
      <w:pPr>
        <w:jc w:val="both"/>
      </w:pPr>
      <w:r>
        <w:t xml:space="preserve">Repeat this process with the </w:t>
      </w:r>
      <w:r w:rsidRPr="003D3E3D">
        <w:rPr>
          <w:b/>
          <w:bCs/>
        </w:rPr>
        <w:t>Range</w:t>
      </w:r>
      <w:r>
        <w:t xml:space="preserve"> column.</w:t>
      </w:r>
    </w:p>
    <w:p w14:paraId="21C4D077" w14:textId="167E1BDB" w:rsidR="002518CB" w:rsidRDefault="002518CB" w:rsidP="005E3DD5">
      <w:pPr>
        <w:jc w:val="both"/>
      </w:pPr>
    </w:p>
    <w:p w14:paraId="7EFF63FE" w14:textId="1E802751" w:rsidR="002518CB" w:rsidRDefault="003D3E3D" w:rsidP="005E3DD5">
      <w:pPr>
        <w:jc w:val="both"/>
      </w:pPr>
      <w:r>
        <w:t xml:space="preserve">For both graphs </w:t>
      </w:r>
      <w:r w:rsidR="002518CB">
        <w:t xml:space="preserve">click the data, right click, and </w:t>
      </w:r>
      <w:r w:rsidR="00A920AF">
        <w:t xml:space="preserve">click </w:t>
      </w:r>
      <w:r w:rsidR="002518CB" w:rsidRPr="003D3E3D">
        <w:rPr>
          <w:b/>
          <w:bCs/>
        </w:rPr>
        <w:t>add trendline</w:t>
      </w:r>
      <w:r w:rsidR="002518CB">
        <w:t>.</w:t>
      </w:r>
    </w:p>
    <w:p w14:paraId="79F4D930" w14:textId="413D031E" w:rsidR="00D1195C" w:rsidRDefault="00D1195C" w:rsidP="005E3DD5">
      <w:pPr>
        <w:jc w:val="both"/>
      </w:pPr>
    </w:p>
    <w:p w14:paraId="0026047B" w14:textId="77777777" w:rsidR="003D3E3D" w:rsidRDefault="00D1195C" w:rsidP="005E3DD5">
      <w:pPr>
        <w:jc w:val="both"/>
      </w:pPr>
      <w:r>
        <w:t xml:space="preserve">On the ribbon click the </w:t>
      </w:r>
      <w:r w:rsidRPr="003D3E3D">
        <w:rPr>
          <w:b/>
          <w:bCs/>
        </w:rPr>
        <w:t>Chart Design</w:t>
      </w:r>
      <w:r>
        <w:t xml:space="preserve"> menu</w:t>
      </w:r>
    </w:p>
    <w:p w14:paraId="4E7923CF" w14:textId="77777777" w:rsidR="003D3E3D" w:rsidRDefault="003D3E3D" w:rsidP="005E3DD5">
      <w:pPr>
        <w:jc w:val="both"/>
      </w:pPr>
    </w:p>
    <w:p w14:paraId="5CAD7954" w14:textId="40711D2D" w:rsidR="00D1195C" w:rsidRPr="00D1195C" w:rsidRDefault="00D1195C" w:rsidP="005E3DD5">
      <w:pPr>
        <w:jc w:val="both"/>
        <w:rPr>
          <w:b/>
          <w:bCs/>
        </w:rPr>
      </w:pPr>
      <w:r w:rsidRPr="00D1195C">
        <w:rPr>
          <w:noProof/>
        </w:rPr>
        <w:drawing>
          <wp:inline distT="0" distB="0" distL="0" distR="0" wp14:anchorId="2EDFBAA6" wp14:editId="59860593">
            <wp:extent cx="6120765" cy="668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C8AA" w14:textId="199B1B4C" w:rsidR="006755DA" w:rsidRDefault="006755DA" w:rsidP="005E3DD5">
      <w:pPr>
        <w:jc w:val="both"/>
      </w:pPr>
    </w:p>
    <w:p w14:paraId="7E0A1922" w14:textId="36E776A1" w:rsidR="003A369F" w:rsidRDefault="003A369F" w:rsidP="005E3DD5">
      <w:pPr>
        <w:jc w:val="both"/>
      </w:pPr>
      <w:r>
        <w:t xml:space="preserve">Click </w:t>
      </w:r>
      <w:r w:rsidRPr="003D3E3D">
        <w:rPr>
          <w:b/>
          <w:bCs/>
        </w:rPr>
        <w:t>add chart element</w:t>
      </w:r>
      <w:r>
        <w:t xml:space="preserve">, axis title, </w:t>
      </w:r>
      <w:r w:rsidR="003D3E3D">
        <w:t xml:space="preserve">then choose </w:t>
      </w:r>
      <w:r>
        <w:t>primary vertical, and enter Temperature (C)</w:t>
      </w:r>
      <w:r w:rsidR="003D3E3D">
        <w:t xml:space="preserve"> for the axis name</w:t>
      </w:r>
      <w:r>
        <w:t xml:space="preserve">.  </w:t>
      </w:r>
    </w:p>
    <w:p w14:paraId="2F5D0CB7" w14:textId="77777777" w:rsidR="003A369F" w:rsidRDefault="003A369F" w:rsidP="005E3DD5">
      <w:pPr>
        <w:jc w:val="both"/>
      </w:pPr>
    </w:p>
    <w:p w14:paraId="055C0A68" w14:textId="0D4DB600" w:rsidR="006755DA" w:rsidRDefault="006755DA" w:rsidP="005E3DD5">
      <w:pPr>
        <w:jc w:val="both"/>
      </w:pPr>
      <w:r>
        <w:lastRenderedPageBreak/>
        <w:t xml:space="preserve">Repeat this process to create </w:t>
      </w:r>
      <w:r w:rsidR="004E2D94">
        <w:t xml:space="preserve">and format </w:t>
      </w:r>
      <w:r>
        <w:t>these graphs for each location.</w:t>
      </w:r>
    </w:p>
    <w:p w14:paraId="794BDE49" w14:textId="6E9B90E0" w:rsidR="00CD4B76" w:rsidRDefault="00CD4B76" w:rsidP="005E3DD5">
      <w:pPr>
        <w:jc w:val="both"/>
      </w:pPr>
    </w:p>
    <w:p w14:paraId="6111D30A" w14:textId="7DFA9969" w:rsidR="00CD4B76" w:rsidRDefault="00CD4B76" w:rsidP="005E3DD5">
      <w:pPr>
        <w:jc w:val="both"/>
      </w:pPr>
      <w:r>
        <w:t xml:space="preserve">Congratulations </w:t>
      </w:r>
      <w:r w:rsidR="005A71A9">
        <w:t>—</w:t>
      </w:r>
      <w:r>
        <w:t xml:space="preserve"> you have now </w:t>
      </w:r>
      <w:r w:rsidR="007F6D62">
        <w:t xml:space="preserve">done over 6000 </w:t>
      </w:r>
      <w:r w:rsidR="00A44682">
        <w:t>calculations and</w:t>
      </w:r>
      <w:r w:rsidR="007F6D62">
        <w:t xml:space="preserve"> plotted nearly 130 data on 12 graphs!</w:t>
      </w:r>
    </w:p>
    <w:p w14:paraId="32544D1F" w14:textId="671F6973" w:rsidR="00922504" w:rsidRDefault="00922504" w:rsidP="005E3DD5">
      <w:pPr>
        <w:jc w:val="both"/>
      </w:pPr>
    </w:p>
    <w:p w14:paraId="3B1D5867" w14:textId="63F8A108" w:rsidR="00922504" w:rsidRDefault="00922504" w:rsidP="005E3DD5">
      <w:pPr>
        <w:jc w:val="both"/>
      </w:pPr>
      <w:r>
        <w:t xml:space="preserve">Looking across all </w:t>
      </w:r>
      <w:r w:rsidR="00A44682">
        <w:t>6 sites:</w:t>
      </w:r>
    </w:p>
    <w:p w14:paraId="2B180172" w14:textId="77777777" w:rsidR="004E2D94" w:rsidRDefault="004E2D94" w:rsidP="005E3DD5">
      <w:pPr>
        <w:jc w:val="both"/>
      </w:pPr>
    </w:p>
    <w:p w14:paraId="29AC339B" w14:textId="5346F53A" w:rsidR="00922504" w:rsidRDefault="00922504" w:rsidP="005E3DD5">
      <w:pPr>
        <w:pStyle w:val="ListParagraph"/>
        <w:numPr>
          <w:ilvl w:val="0"/>
          <w:numId w:val="5"/>
        </w:numPr>
        <w:jc w:val="both"/>
      </w:pPr>
      <w:r>
        <w:t xml:space="preserve">Do </w:t>
      </w:r>
      <w:r w:rsidR="00A44682">
        <w:t>you think the months that are</w:t>
      </w:r>
      <w:r>
        <w:t xml:space="preserve"> missing data </w:t>
      </w:r>
      <w:r w:rsidR="00A44682">
        <w:t>matter? (There are over 2000 data in total)</w:t>
      </w:r>
    </w:p>
    <w:p w14:paraId="10D8B044" w14:textId="77777777" w:rsidR="008F444B" w:rsidRDefault="008F444B" w:rsidP="008F444B">
      <w:pPr>
        <w:pStyle w:val="ListParagraph"/>
        <w:ind w:left="840"/>
        <w:jc w:val="both"/>
      </w:pPr>
    </w:p>
    <w:p w14:paraId="6021AA5D" w14:textId="46378FD7" w:rsidR="004E2D94" w:rsidRDefault="00566220" w:rsidP="005E3DD5">
      <w:pPr>
        <w:pStyle w:val="ListParagraph"/>
        <w:numPr>
          <w:ilvl w:val="0"/>
          <w:numId w:val="5"/>
        </w:numPr>
        <w:jc w:val="both"/>
      </w:pPr>
      <w:r>
        <w:t xml:space="preserve">What is happening to average temperature (Hint </w:t>
      </w:r>
      <w:r w:rsidR="00DA390C">
        <w:t>—</w:t>
      </w:r>
      <w:r>
        <w:t xml:space="preserve"> look at the trend line).</w:t>
      </w:r>
      <w:r w:rsidR="00801808">
        <w:t xml:space="preserve"> Is the same thing happening at each location?</w:t>
      </w:r>
    </w:p>
    <w:p w14:paraId="5CECD345" w14:textId="77777777" w:rsidR="008F444B" w:rsidRDefault="008F444B" w:rsidP="008F444B">
      <w:pPr>
        <w:pStyle w:val="ListParagraph"/>
        <w:ind w:left="840"/>
        <w:jc w:val="both"/>
      </w:pPr>
    </w:p>
    <w:p w14:paraId="257056AB" w14:textId="3FF71FE8" w:rsidR="00801808" w:rsidRDefault="00801808" w:rsidP="005E3DD5">
      <w:pPr>
        <w:pStyle w:val="ListParagraph"/>
        <w:numPr>
          <w:ilvl w:val="0"/>
          <w:numId w:val="5"/>
        </w:numPr>
        <w:jc w:val="both"/>
      </w:pPr>
      <w:r>
        <w:t xml:space="preserve">Looking at the Range graphs </w:t>
      </w:r>
      <w:r w:rsidR="00DA390C">
        <w:t>—</w:t>
      </w:r>
      <w:r>
        <w:t xml:space="preserve"> is the climate becoming more variable (i.e. is the range increasing)? Is the same thing happening at each location?</w:t>
      </w:r>
    </w:p>
    <w:p w14:paraId="2A3EC616" w14:textId="3A880220" w:rsidR="006E1C0E" w:rsidRDefault="006E1C0E" w:rsidP="005E3DD5">
      <w:pPr>
        <w:jc w:val="both"/>
      </w:pPr>
    </w:p>
    <w:p w14:paraId="279AE960" w14:textId="77777777" w:rsidR="00615136" w:rsidRDefault="00615136" w:rsidP="005E3DD5">
      <w:pPr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br w:type="page"/>
      </w:r>
    </w:p>
    <w:p w14:paraId="413C8C74" w14:textId="485D4273" w:rsidR="00615136" w:rsidRPr="005306EA" w:rsidRDefault="006E1C0E" w:rsidP="005306EA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5306EA">
        <w:rPr>
          <w:b/>
          <w:bCs/>
          <w:color w:val="F54C00"/>
          <w:sz w:val="24"/>
          <w:szCs w:val="20"/>
        </w:rPr>
        <w:lastRenderedPageBreak/>
        <w:t>ArcGIS</w:t>
      </w:r>
    </w:p>
    <w:p w14:paraId="31886FEA" w14:textId="58B96273" w:rsidR="0010463B" w:rsidRDefault="0010463B" w:rsidP="00F103DE">
      <w:pPr>
        <w:jc w:val="both"/>
      </w:pPr>
      <w:r>
        <w:t xml:space="preserve">Login to ArcGIS and open a </w:t>
      </w:r>
      <w:r w:rsidRPr="00615136">
        <w:rPr>
          <w:b/>
          <w:bCs/>
        </w:rPr>
        <w:t>new map</w:t>
      </w:r>
      <w:r>
        <w:t>.</w:t>
      </w:r>
      <w:r w:rsidR="00DA390C">
        <w:t xml:space="preserve"> </w:t>
      </w:r>
      <w:r>
        <w:t xml:space="preserve">Click the </w:t>
      </w:r>
      <w:r w:rsidRPr="00615136">
        <w:rPr>
          <w:b/>
          <w:bCs/>
        </w:rPr>
        <w:t>Add</w:t>
      </w:r>
      <w:r>
        <w:t xml:space="preserve"> button, and </w:t>
      </w:r>
      <w:r w:rsidRPr="00615136">
        <w:rPr>
          <w:b/>
          <w:bCs/>
        </w:rPr>
        <w:t>Search</w:t>
      </w:r>
      <w:r>
        <w:t xml:space="preserve"> for layer</w:t>
      </w:r>
      <w:r w:rsidR="00615136">
        <w:t xml:space="preserve">s, choosing </w:t>
      </w:r>
      <w:r w:rsidRPr="00615136">
        <w:rPr>
          <w:b/>
          <w:bCs/>
        </w:rPr>
        <w:t>ArcGIS Online</w:t>
      </w:r>
      <w:r>
        <w:t xml:space="preserve"> from the dropdown menu above the search box.</w:t>
      </w:r>
    </w:p>
    <w:p w14:paraId="49F16753" w14:textId="77777777" w:rsidR="00615136" w:rsidRDefault="00615136" w:rsidP="00F103DE">
      <w:pPr>
        <w:jc w:val="both"/>
      </w:pPr>
    </w:p>
    <w:p w14:paraId="70471751" w14:textId="69371877" w:rsidR="0010463B" w:rsidRDefault="0010463B" w:rsidP="00F103DE">
      <w:pPr>
        <w:jc w:val="both"/>
      </w:pPr>
      <w:r>
        <w:t xml:space="preserve">Enter the search term </w:t>
      </w:r>
      <w:r w:rsidRPr="00615136">
        <w:rPr>
          <w:b/>
          <w:bCs/>
        </w:rPr>
        <w:t>climate models 2040</w:t>
      </w:r>
      <w:r>
        <w:t xml:space="preserve"> and add the layers for </w:t>
      </w:r>
      <w:r w:rsidRPr="00615136">
        <w:rPr>
          <w:b/>
          <w:bCs/>
        </w:rPr>
        <w:t>moderate</w:t>
      </w:r>
      <w:r>
        <w:t xml:space="preserve"> </w:t>
      </w:r>
      <w:r w:rsidRPr="00615136">
        <w:rPr>
          <w:b/>
          <w:bCs/>
        </w:rPr>
        <w:t>emissions</w:t>
      </w:r>
      <w:r>
        <w:t xml:space="preserve"> published by </w:t>
      </w:r>
      <w:r w:rsidRPr="00615136">
        <w:rPr>
          <w:b/>
          <w:bCs/>
        </w:rPr>
        <w:t>esri_observations</w:t>
      </w:r>
      <w:r>
        <w:t>.</w:t>
      </w:r>
    </w:p>
    <w:p w14:paraId="153E9016" w14:textId="77777777" w:rsidR="00615136" w:rsidRDefault="00615136" w:rsidP="00F103DE">
      <w:pPr>
        <w:jc w:val="both"/>
      </w:pPr>
    </w:p>
    <w:p w14:paraId="2936A09D" w14:textId="7A4DEDB6" w:rsidR="0010463B" w:rsidRDefault="00615136" w:rsidP="00F103DE">
      <w:pPr>
        <w:jc w:val="both"/>
      </w:pPr>
      <w:r>
        <w:t>Next, e</w:t>
      </w:r>
      <w:r w:rsidR="0010463B">
        <w:t xml:space="preserve">nter the search term </w:t>
      </w:r>
      <w:r w:rsidR="0010463B" w:rsidRPr="00615136">
        <w:rPr>
          <w:b/>
          <w:bCs/>
        </w:rPr>
        <w:t>arctic sea ice extent</w:t>
      </w:r>
      <w:r w:rsidR="0010463B">
        <w:t xml:space="preserve"> and add the layer published by </w:t>
      </w:r>
      <w:r w:rsidR="0010463B" w:rsidRPr="00615136">
        <w:rPr>
          <w:b/>
          <w:bCs/>
        </w:rPr>
        <w:t>Esri</w:t>
      </w:r>
      <w:r w:rsidR="0010463B">
        <w:t>.</w:t>
      </w:r>
    </w:p>
    <w:p w14:paraId="2B2B6D7D" w14:textId="3C1428C8" w:rsidR="0010463B" w:rsidRDefault="0010463B" w:rsidP="00F103DE">
      <w:pPr>
        <w:jc w:val="both"/>
      </w:pPr>
    </w:p>
    <w:p w14:paraId="5CE0FF31" w14:textId="47381CCD" w:rsidR="0010463B" w:rsidRDefault="0010463B" w:rsidP="00F103DE">
      <w:pPr>
        <w:jc w:val="both"/>
      </w:pPr>
      <w:r>
        <w:t xml:space="preserve">Click on the </w:t>
      </w:r>
      <w:r w:rsidRPr="00615136">
        <w:rPr>
          <w:b/>
          <w:bCs/>
        </w:rPr>
        <w:t>Details</w:t>
      </w:r>
      <w:r>
        <w:t xml:space="preserve"> </w:t>
      </w:r>
      <w:r w:rsidR="00615136">
        <w:t>button</w:t>
      </w:r>
      <w:r>
        <w:t xml:space="preserve">, then de-select all layers except </w:t>
      </w:r>
      <w:r w:rsidRPr="00615136">
        <w:rPr>
          <w:b/>
          <w:bCs/>
        </w:rPr>
        <w:t>Arctic Sea Ice Extent</w:t>
      </w:r>
      <w:r w:rsidR="00615136">
        <w:t xml:space="preserve"> which</w:t>
      </w:r>
      <w:r>
        <w:t xml:space="preserve"> maps and measures the amount of Arctic Sea ice between 1978 and 2020.</w:t>
      </w:r>
    </w:p>
    <w:p w14:paraId="570EE7DE" w14:textId="32388523" w:rsidR="009F3759" w:rsidRDefault="009F3759" w:rsidP="00F103DE">
      <w:pPr>
        <w:jc w:val="both"/>
      </w:pPr>
    </w:p>
    <w:p w14:paraId="3D586C7A" w14:textId="1DA9B61A" w:rsidR="009F3759" w:rsidRDefault="009F3759" w:rsidP="00F103DE">
      <w:pPr>
        <w:jc w:val="both"/>
      </w:pPr>
      <w:r w:rsidRPr="00615136">
        <w:rPr>
          <w:b/>
          <w:bCs/>
        </w:rPr>
        <w:t>Zoom</w:t>
      </w:r>
      <w:r>
        <w:t xml:space="preserve"> and </w:t>
      </w:r>
      <w:r w:rsidR="00615136" w:rsidRPr="00615136">
        <w:rPr>
          <w:b/>
          <w:bCs/>
        </w:rPr>
        <w:t>move</w:t>
      </w:r>
      <w:r w:rsidR="00615136">
        <w:t xml:space="preserve"> </w:t>
      </w:r>
      <w:r>
        <w:t>the map to place Norway and Svalbard to the left and top-left of the map window respectively.</w:t>
      </w:r>
    </w:p>
    <w:p w14:paraId="10285D39" w14:textId="778D11F8" w:rsidR="0010463B" w:rsidRDefault="0010463B" w:rsidP="00F103DE">
      <w:pPr>
        <w:jc w:val="both"/>
      </w:pPr>
    </w:p>
    <w:p w14:paraId="6BC1DBDA" w14:textId="74190786" w:rsidR="0010463B" w:rsidRDefault="0010463B" w:rsidP="00F103DE">
      <w:pPr>
        <w:jc w:val="both"/>
      </w:pPr>
      <w:r>
        <w:t xml:space="preserve">Underneath the map window, click on the </w:t>
      </w:r>
      <w:r w:rsidRPr="00615136">
        <w:rPr>
          <w:b/>
          <w:bCs/>
        </w:rPr>
        <w:t>settings icon</w:t>
      </w:r>
      <w:r>
        <w:t xml:space="preserve"> (see below)</w:t>
      </w:r>
    </w:p>
    <w:p w14:paraId="7F42A366" w14:textId="3A838CD8" w:rsidR="0010463B" w:rsidRDefault="0010463B" w:rsidP="00F103DE">
      <w:pPr>
        <w:jc w:val="both"/>
      </w:pPr>
    </w:p>
    <w:p w14:paraId="63BF1FFF" w14:textId="0554B64C" w:rsidR="0010463B" w:rsidRDefault="0010463B" w:rsidP="00F103D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A9E37" wp14:editId="1826288C">
                <wp:simplePos x="0" y="0"/>
                <wp:positionH relativeFrom="column">
                  <wp:posOffset>5645905</wp:posOffset>
                </wp:positionH>
                <wp:positionV relativeFrom="paragraph">
                  <wp:posOffset>8289</wp:posOffset>
                </wp:positionV>
                <wp:extent cx="378941" cy="321275"/>
                <wp:effectExtent l="19050" t="19050" r="21590" b="222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41" cy="321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1F4C7" id="Rectangle 14" o:spid="_x0000_s1026" style="position:absolute;margin-left:444.55pt;margin-top:.65pt;width:29.8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" filled="f" strokecolor="red" strokeweight="3pt"/>
            </w:pict>
          </mc:Fallback>
        </mc:AlternateContent>
      </w:r>
      <w:r w:rsidRPr="0010463B">
        <w:rPr>
          <w:noProof/>
        </w:rPr>
        <w:drawing>
          <wp:inline distT="0" distB="0" distL="0" distR="0" wp14:anchorId="658239B6" wp14:editId="4FECD5A1">
            <wp:extent cx="6039693" cy="314369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2D85" w14:textId="08F90BBB" w:rsidR="009F3759" w:rsidRDefault="009F3759" w:rsidP="00F103DE">
      <w:pPr>
        <w:jc w:val="both"/>
      </w:pPr>
    </w:p>
    <w:p w14:paraId="5543B230" w14:textId="0B06ADFF" w:rsidR="009F3759" w:rsidRDefault="009F3759" w:rsidP="00F103DE">
      <w:pPr>
        <w:jc w:val="both"/>
      </w:pPr>
      <w:r>
        <w:t xml:space="preserve">Click on </w:t>
      </w:r>
      <w:r w:rsidRPr="00615136">
        <w:rPr>
          <w:b/>
          <w:bCs/>
        </w:rPr>
        <w:t>Show advanced options</w:t>
      </w:r>
      <w:r>
        <w:t xml:space="preserve"> and enter the following start and end times:</w:t>
      </w:r>
    </w:p>
    <w:p w14:paraId="18F03B97" w14:textId="532AC50E" w:rsidR="009F3759" w:rsidRDefault="009F3759" w:rsidP="00F103DE">
      <w:pPr>
        <w:jc w:val="both"/>
      </w:pPr>
    </w:p>
    <w:p w14:paraId="2AD68294" w14:textId="1B94450F" w:rsidR="009F3759" w:rsidRDefault="009F3759" w:rsidP="00F103DE">
      <w:pPr>
        <w:jc w:val="both"/>
      </w:pPr>
      <w:r w:rsidRPr="00615136">
        <w:rPr>
          <w:b/>
          <w:bCs/>
        </w:rPr>
        <w:t>Start time</w:t>
      </w:r>
      <w:r>
        <w:t xml:space="preserve"> </w:t>
      </w:r>
      <w:r w:rsidR="008727DC">
        <w:t>3</w:t>
      </w:r>
      <w:r>
        <w:t>/1/1979 12:00PM</w:t>
      </w:r>
    </w:p>
    <w:p w14:paraId="70809043" w14:textId="44B1010F" w:rsidR="009F3759" w:rsidRDefault="009F3759" w:rsidP="00F103DE">
      <w:pPr>
        <w:jc w:val="both"/>
      </w:pPr>
      <w:r w:rsidRPr="00615136">
        <w:rPr>
          <w:b/>
          <w:bCs/>
        </w:rPr>
        <w:t xml:space="preserve">End </w:t>
      </w:r>
      <w:r w:rsidRPr="00615136">
        <w:t>time</w:t>
      </w:r>
      <w:r>
        <w:t xml:space="preserve"> </w:t>
      </w:r>
      <w:r w:rsidR="008727DC">
        <w:t>4</w:t>
      </w:r>
      <w:r>
        <w:t>/1/1980 12:00PM</w:t>
      </w:r>
    </w:p>
    <w:p w14:paraId="020D9262" w14:textId="5DB560A3" w:rsidR="009F3759" w:rsidRDefault="009F3759" w:rsidP="00F103DE">
      <w:pPr>
        <w:jc w:val="both"/>
      </w:pPr>
    </w:p>
    <w:p w14:paraId="12493F69" w14:textId="7E77C2C9" w:rsidR="009F3759" w:rsidRDefault="009F3759" w:rsidP="00F103DE">
      <w:pPr>
        <w:jc w:val="both"/>
      </w:pPr>
      <w:r>
        <w:t xml:space="preserve">Press </w:t>
      </w:r>
      <w:r w:rsidRPr="00615136">
        <w:rPr>
          <w:b/>
          <w:bCs/>
        </w:rPr>
        <w:t>OK</w:t>
      </w:r>
      <w:r>
        <w:t xml:space="preserve">, and then press the </w:t>
      </w:r>
      <w:r w:rsidRPr="00615136">
        <w:rPr>
          <w:b/>
          <w:bCs/>
        </w:rPr>
        <w:t>play</w:t>
      </w:r>
      <w:r>
        <w:t xml:space="preserve"> button to the left of the slider and wait while the images are loaded.  The animation will loop but</w:t>
      </w:r>
      <w:r w:rsidR="00615136">
        <w:t xml:space="preserve"> will</w:t>
      </w:r>
      <w:r>
        <w:t xml:space="preserve"> play </w:t>
      </w:r>
      <w:r w:rsidR="00615136">
        <w:t>more smoothly</w:t>
      </w:r>
      <w:r>
        <w:t xml:space="preserve"> </w:t>
      </w:r>
      <w:r w:rsidR="00615136">
        <w:t>once the images are cached.</w:t>
      </w:r>
    </w:p>
    <w:p w14:paraId="07938AAF" w14:textId="423C1EC9" w:rsidR="009F3759" w:rsidRDefault="009F3759" w:rsidP="00F103DE">
      <w:pPr>
        <w:jc w:val="both"/>
      </w:pPr>
    </w:p>
    <w:p w14:paraId="1775DC3D" w14:textId="5539868D" w:rsidR="009F3759" w:rsidRDefault="009F3759" w:rsidP="00F103DE">
      <w:pPr>
        <w:pStyle w:val="ListParagraph"/>
        <w:numPr>
          <w:ilvl w:val="0"/>
          <w:numId w:val="5"/>
        </w:numPr>
        <w:jc w:val="both"/>
      </w:pPr>
      <w:r>
        <w:t>Describe the change of sea ice extent throughout 1979.</w:t>
      </w:r>
      <w:r w:rsidR="00DA390C">
        <w:t xml:space="preserve"> </w:t>
      </w:r>
      <w:r w:rsidR="0097406D">
        <w:t>When is it greatest, when is it lowest?</w:t>
      </w:r>
      <w:r w:rsidR="00DA390C">
        <w:t xml:space="preserve"> </w:t>
      </w:r>
      <w:r w:rsidR="0097406D">
        <w:t>Does it change consistently</w:t>
      </w:r>
      <w:r w:rsidR="008E1298">
        <w:t xml:space="preserve"> or faster/slower at certain times of the year?</w:t>
      </w:r>
    </w:p>
    <w:p w14:paraId="15766C67" w14:textId="2D315EF0" w:rsidR="009F3759" w:rsidRDefault="009F3759" w:rsidP="00F103DE">
      <w:pPr>
        <w:jc w:val="both"/>
      </w:pPr>
    </w:p>
    <w:p w14:paraId="4BB9B058" w14:textId="3805E732" w:rsidR="008727DC" w:rsidRDefault="009F3759" w:rsidP="00F103DE">
      <w:pPr>
        <w:jc w:val="both"/>
      </w:pPr>
      <w:r w:rsidRPr="00615136">
        <w:rPr>
          <w:b/>
          <w:bCs/>
        </w:rPr>
        <w:t>Pause</w:t>
      </w:r>
      <w:r>
        <w:t xml:space="preserve"> the animation</w:t>
      </w:r>
      <w:r w:rsidR="00615136">
        <w:t xml:space="preserve"> </w:t>
      </w:r>
      <w:r>
        <w:t xml:space="preserve">and change the month to </w:t>
      </w:r>
      <w:r w:rsidR="008727DC">
        <w:t>March 1980</w:t>
      </w:r>
      <w:r w:rsidR="00615136">
        <w:t xml:space="preserve"> using the </w:t>
      </w:r>
      <w:r w:rsidR="00615136" w:rsidRPr="00615136">
        <w:rPr>
          <w:b/>
          <w:bCs/>
        </w:rPr>
        <w:t>controls</w:t>
      </w:r>
      <w:r w:rsidR="00615136">
        <w:t xml:space="preserve"> to the right of the timeline</w:t>
      </w:r>
      <w:r>
        <w:t>.</w:t>
      </w:r>
      <w:r w:rsidR="00DA390C">
        <w:t xml:space="preserve"> </w:t>
      </w:r>
      <w:r>
        <w:t xml:space="preserve">Take a </w:t>
      </w:r>
      <w:r w:rsidRPr="00615136">
        <w:rPr>
          <w:b/>
          <w:bCs/>
        </w:rPr>
        <w:t>screenshot</w:t>
      </w:r>
      <w:r>
        <w:t xml:space="preserve"> of your map (either use </w:t>
      </w:r>
      <w:r>
        <w:rPr>
          <w:b/>
          <w:bCs/>
        </w:rPr>
        <w:t>snip &amp; sketch</w:t>
      </w:r>
      <w:r>
        <w:t xml:space="preserve"> in Windows 10</w:t>
      </w:r>
      <w:r w:rsidR="00615136">
        <w:t xml:space="preserve"> </w:t>
      </w:r>
      <w:r>
        <w:t xml:space="preserve">or press the </w:t>
      </w:r>
      <w:r w:rsidRPr="00615136">
        <w:rPr>
          <w:b/>
          <w:bCs/>
        </w:rPr>
        <w:t>PrtScn</w:t>
      </w:r>
      <w:r>
        <w:t xml:space="preserve"> button (normally above or near the backspace key).  </w:t>
      </w:r>
    </w:p>
    <w:p w14:paraId="2EAC351C" w14:textId="77777777" w:rsidR="008727DC" w:rsidRDefault="008727DC" w:rsidP="00F103DE">
      <w:pPr>
        <w:jc w:val="both"/>
      </w:pPr>
    </w:p>
    <w:p w14:paraId="4BD5F854" w14:textId="7FE94EBC" w:rsidR="008727DC" w:rsidRDefault="008727DC" w:rsidP="00F103DE">
      <w:pPr>
        <w:jc w:val="both"/>
      </w:pPr>
      <w:r w:rsidRPr="008727DC">
        <w:rPr>
          <w:noProof/>
        </w:rPr>
        <w:lastRenderedPageBreak/>
        <w:drawing>
          <wp:inline distT="0" distB="0" distL="0" distR="0" wp14:anchorId="347E7949" wp14:editId="42DC9E8E">
            <wp:extent cx="6120765" cy="4539615"/>
            <wp:effectExtent l="0" t="0" r="0" b="0"/>
            <wp:docPr id="19" name="Picture 1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map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D3D2D" w14:textId="77777777" w:rsidR="008727DC" w:rsidRDefault="008727DC" w:rsidP="00F103DE">
      <w:pPr>
        <w:jc w:val="both"/>
      </w:pPr>
    </w:p>
    <w:p w14:paraId="5A13D84E" w14:textId="04CB32D8" w:rsidR="009F3759" w:rsidRPr="00AA47E8" w:rsidRDefault="009F3759" w:rsidP="00F103DE">
      <w:pPr>
        <w:jc w:val="both"/>
        <w:rPr>
          <w:szCs w:val="22"/>
        </w:rPr>
      </w:pPr>
      <w:r w:rsidRPr="004E10B2">
        <w:rPr>
          <w:szCs w:val="22"/>
        </w:rPr>
        <w:t xml:space="preserve">Open a new Word document, give it a title of </w:t>
      </w:r>
      <w:r w:rsidRPr="004E10B2">
        <w:rPr>
          <w:b/>
          <w:bCs/>
          <w:szCs w:val="22"/>
        </w:rPr>
        <w:t>Changing</w:t>
      </w:r>
      <w:r w:rsidRPr="004A184C">
        <w:rPr>
          <w:szCs w:val="22"/>
        </w:rPr>
        <w:t xml:space="preserve"> </w:t>
      </w:r>
      <w:r w:rsidRPr="00FA6687">
        <w:rPr>
          <w:b/>
          <w:bCs/>
          <w:szCs w:val="22"/>
        </w:rPr>
        <w:t>Arctic sea ice extent</w:t>
      </w:r>
      <w:r w:rsidRPr="00A355DA">
        <w:rPr>
          <w:szCs w:val="22"/>
        </w:rPr>
        <w:t>,</w:t>
      </w:r>
      <w:r w:rsidR="008727DC" w:rsidRPr="00593F51">
        <w:rPr>
          <w:szCs w:val="22"/>
        </w:rPr>
        <w:t xml:space="preserve"> and create a </w:t>
      </w:r>
      <w:r w:rsidR="008727DC" w:rsidRPr="00593F51">
        <w:rPr>
          <w:b/>
          <w:bCs/>
          <w:szCs w:val="22"/>
        </w:rPr>
        <w:t xml:space="preserve">2 column, </w:t>
      </w:r>
      <w:r w:rsidR="002F56BE" w:rsidRPr="00AA47E8">
        <w:rPr>
          <w:b/>
          <w:bCs/>
          <w:szCs w:val="22"/>
        </w:rPr>
        <w:t>3</w:t>
      </w:r>
      <w:r w:rsidR="008727DC" w:rsidRPr="00AA47E8">
        <w:rPr>
          <w:b/>
          <w:bCs/>
          <w:szCs w:val="22"/>
        </w:rPr>
        <w:t xml:space="preserve"> row</w:t>
      </w:r>
      <w:r w:rsidR="008727DC" w:rsidRPr="00AA47E8">
        <w:rPr>
          <w:szCs w:val="22"/>
        </w:rPr>
        <w:t xml:space="preserve"> table.</w:t>
      </w:r>
      <w:r w:rsidR="00323AC6" w:rsidRPr="00AA47E8">
        <w:rPr>
          <w:szCs w:val="22"/>
        </w:rPr>
        <w:t xml:space="preserve"> </w:t>
      </w:r>
      <w:r w:rsidR="006D5BD9" w:rsidRPr="00AA47E8">
        <w:rPr>
          <w:szCs w:val="22"/>
        </w:rPr>
        <w:t xml:space="preserve">(The Arctic ice extent layer takes a long time to load, especially if you haven't selected a small time period and even </w:t>
      </w:r>
      <w:r w:rsidR="00371F58" w:rsidRPr="00AA47E8">
        <w:rPr>
          <w:szCs w:val="22"/>
        </w:rPr>
        <w:t>then,</w:t>
      </w:r>
      <w:r w:rsidR="006D5BD9" w:rsidRPr="00AA47E8">
        <w:rPr>
          <w:szCs w:val="22"/>
        </w:rPr>
        <w:t xml:space="preserve"> it might take 20 seconds).</w:t>
      </w:r>
      <w:r w:rsidR="00323AC6" w:rsidRPr="00AA47E8">
        <w:rPr>
          <w:szCs w:val="22"/>
        </w:rPr>
        <w:t xml:space="preserve"> </w:t>
      </w:r>
      <w:r w:rsidR="008727DC" w:rsidRPr="00AA47E8">
        <w:rPr>
          <w:b/>
          <w:bCs/>
          <w:szCs w:val="22"/>
        </w:rPr>
        <w:t>Paste</w:t>
      </w:r>
      <w:r w:rsidR="008727DC" w:rsidRPr="00AA47E8">
        <w:rPr>
          <w:szCs w:val="22"/>
        </w:rPr>
        <w:t xml:space="preserve"> your screenshot into the upper left cell in the table.</w:t>
      </w:r>
      <w:r w:rsidR="00615136" w:rsidRPr="00AA47E8">
        <w:rPr>
          <w:szCs w:val="22"/>
        </w:rPr>
        <w:t xml:space="preserve">  </w:t>
      </w:r>
    </w:p>
    <w:p w14:paraId="3692450B" w14:textId="246F7AE2" w:rsidR="00615136" w:rsidRPr="00AA47E8" w:rsidRDefault="00615136" w:rsidP="00F103DE">
      <w:pPr>
        <w:jc w:val="both"/>
        <w:rPr>
          <w:szCs w:val="22"/>
        </w:rPr>
      </w:pPr>
    </w:p>
    <w:p w14:paraId="566E10EF" w14:textId="276DAA3A" w:rsidR="00615136" w:rsidRPr="00AA47E8" w:rsidRDefault="00615136" w:rsidP="00F103DE">
      <w:pPr>
        <w:jc w:val="both"/>
        <w:rPr>
          <w:szCs w:val="22"/>
        </w:rPr>
      </w:pPr>
      <w:r w:rsidRPr="00AA47E8">
        <w:rPr>
          <w:szCs w:val="22"/>
        </w:rPr>
        <w:t xml:space="preserve">To keep track of which screenshot is which, </w:t>
      </w:r>
      <w:r w:rsidRPr="00AA47E8">
        <w:rPr>
          <w:b/>
          <w:bCs/>
          <w:szCs w:val="22"/>
        </w:rPr>
        <w:t>resize</w:t>
      </w:r>
      <w:r w:rsidRPr="00AA47E8">
        <w:rPr>
          <w:szCs w:val="22"/>
        </w:rPr>
        <w:t xml:space="preserve"> each image when you paste it by clicking on the Picture menu, and resizing the image to </w:t>
      </w:r>
      <w:r w:rsidRPr="00AA47E8">
        <w:rPr>
          <w:b/>
          <w:bCs/>
          <w:szCs w:val="22"/>
        </w:rPr>
        <w:t>5cm</w:t>
      </w:r>
      <w:r w:rsidRPr="00AA47E8">
        <w:rPr>
          <w:szCs w:val="22"/>
        </w:rPr>
        <w:t xml:space="preserve"> across, then write the </w:t>
      </w:r>
      <w:r w:rsidRPr="00AA47E8">
        <w:rPr>
          <w:b/>
          <w:bCs/>
          <w:szCs w:val="22"/>
        </w:rPr>
        <w:t>month</w:t>
      </w:r>
      <w:r w:rsidRPr="00AA47E8">
        <w:rPr>
          <w:szCs w:val="22"/>
        </w:rPr>
        <w:t xml:space="preserve"> and </w:t>
      </w:r>
      <w:r w:rsidRPr="00AA47E8">
        <w:rPr>
          <w:b/>
          <w:bCs/>
          <w:szCs w:val="22"/>
        </w:rPr>
        <w:t>year</w:t>
      </w:r>
      <w:r w:rsidRPr="00AA47E8">
        <w:rPr>
          <w:szCs w:val="22"/>
        </w:rPr>
        <w:t xml:space="preserve"> underneath the image.  </w:t>
      </w:r>
    </w:p>
    <w:p w14:paraId="4D219ED0" w14:textId="1DD66C3A" w:rsidR="008727DC" w:rsidRPr="00AA47E8" w:rsidRDefault="008727DC" w:rsidP="00F103DE">
      <w:pPr>
        <w:jc w:val="both"/>
        <w:rPr>
          <w:szCs w:val="22"/>
        </w:rPr>
      </w:pPr>
    </w:p>
    <w:p w14:paraId="5787DB56" w14:textId="3CA182D7" w:rsidR="008727DC" w:rsidRPr="00AA47E8" w:rsidRDefault="008727DC" w:rsidP="00F103DE">
      <w:pPr>
        <w:jc w:val="both"/>
        <w:rPr>
          <w:szCs w:val="22"/>
        </w:rPr>
      </w:pPr>
      <w:r w:rsidRPr="00AA47E8">
        <w:rPr>
          <w:b/>
          <w:bCs/>
          <w:szCs w:val="22"/>
        </w:rPr>
        <w:t>Repeat</w:t>
      </w:r>
      <w:r w:rsidRPr="00AA47E8">
        <w:rPr>
          <w:szCs w:val="22"/>
        </w:rPr>
        <w:t xml:space="preserve"> this process every </w:t>
      </w:r>
      <w:r w:rsidR="00AE5ED6" w:rsidRPr="00AA47E8">
        <w:rPr>
          <w:szCs w:val="22"/>
        </w:rPr>
        <w:t>10</w:t>
      </w:r>
      <w:r w:rsidRPr="00AA47E8">
        <w:rPr>
          <w:szCs w:val="22"/>
        </w:rPr>
        <w:t xml:space="preserve"> years by changing the </w:t>
      </w:r>
      <w:r w:rsidRPr="00AA47E8">
        <w:rPr>
          <w:b/>
          <w:bCs/>
          <w:szCs w:val="22"/>
        </w:rPr>
        <w:t>Start</w:t>
      </w:r>
      <w:r w:rsidRPr="00AA47E8">
        <w:rPr>
          <w:szCs w:val="22"/>
        </w:rPr>
        <w:t xml:space="preserve"> and </w:t>
      </w:r>
      <w:r w:rsidRPr="00AA47E8">
        <w:rPr>
          <w:b/>
          <w:bCs/>
          <w:szCs w:val="22"/>
        </w:rPr>
        <w:t>End</w:t>
      </w:r>
      <w:r w:rsidR="00380869" w:rsidRPr="00AA47E8">
        <w:rPr>
          <w:szCs w:val="22"/>
        </w:rPr>
        <w:t xml:space="preserve"> date.</w:t>
      </w:r>
      <w:r w:rsidR="00615136" w:rsidRPr="00AA47E8">
        <w:rPr>
          <w:szCs w:val="22"/>
        </w:rPr>
        <w:t xml:space="preserve">  </w:t>
      </w:r>
    </w:p>
    <w:p w14:paraId="53046DF2" w14:textId="77777777" w:rsidR="008727DC" w:rsidRPr="00AA47E8" w:rsidRDefault="008727DC" w:rsidP="00F103DE">
      <w:pPr>
        <w:jc w:val="both"/>
        <w:rPr>
          <w:szCs w:val="22"/>
        </w:rPr>
      </w:pPr>
    </w:p>
    <w:p w14:paraId="4602BEAB" w14:textId="6F3EFF35" w:rsidR="008727DC" w:rsidRPr="00AA47E8" w:rsidRDefault="008727DC" w:rsidP="00F103DE">
      <w:pPr>
        <w:jc w:val="both"/>
        <w:rPr>
          <w:szCs w:val="22"/>
        </w:rPr>
      </w:pPr>
      <w:r w:rsidRPr="00AA47E8">
        <w:rPr>
          <w:szCs w:val="22"/>
        </w:rPr>
        <w:t>e.g. Start 3/1/198</w:t>
      </w:r>
      <w:r w:rsidR="002F56BE" w:rsidRPr="00AA47E8">
        <w:rPr>
          <w:szCs w:val="22"/>
        </w:rPr>
        <w:t>9</w:t>
      </w:r>
      <w:r w:rsidRPr="00AA47E8">
        <w:rPr>
          <w:szCs w:val="22"/>
        </w:rPr>
        <w:t>, end 4/1/19</w:t>
      </w:r>
      <w:r w:rsidR="002F56BE" w:rsidRPr="00AA47E8">
        <w:rPr>
          <w:szCs w:val="22"/>
        </w:rPr>
        <w:t>90</w:t>
      </w:r>
      <w:r w:rsidRPr="00AA47E8">
        <w:rPr>
          <w:szCs w:val="22"/>
        </w:rPr>
        <w:t xml:space="preserve"> to screenshot the ice extent in March 19</w:t>
      </w:r>
      <w:r w:rsidR="002F56BE" w:rsidRPr="00AA47E8">
        <w:rPr>
          <w:szCs w:val="22"/>
        </w:rPr>
        <w:t>90</w:t>
      </w:r>
      <w:r w:rsidRPr="00AA47E8">
        <w:rPr>
          <w:szCs w:val="22"/>
        </w:rPr>
        <w:t xml:space="preserve"> – </w:t>
      </w:r>
      <w:r w:rsidR="002F56BE" w:rsidRPr="00AA47E8">
        <w:rPr>
          <w:szCs w:val="22"/>
        </w:rPr>
        <w:t>10</w:t>
      </w:r>
      <w:r w:rsidRPr="00AA47E8">
        <w:rPr>
          <w:szCs w:val="22"/>
        </w:rPr>
        <w:t xml:space="preserve"> years after the first screenshot.</w:t>
      </w:r>
    </w:p>
    <w:p w14:paraId="680087DF" w14:textId="776977B6" w:rsidR="00380869" w:rsidRPr="00AA47E8" w:rsidRDefault="00380869" w:rsidP="00F103DE">
      <w:pPr>
        <w:jc w:val="both"/>
        <w:rPr>
          <w:szCs w:val="22"/>
        </w:rPr>
      </w:pPr>
    </w:p>
    <w:p w14:paraId="269BED23" w14:textId="1D9D2035" w:rsidR="008727DC" w:rsidRPr="00AA47E8" w:rsidRDefault="00380869" w:rsidP="00F103DE">
      <w:pPr>
        <w:jc w:val="both"/>
        <w:rPr>
          <w:szCs w:val="22"/>
        </w:rPr>
      </w:pPr>
      <w:r w:rsidRPr="00AA47E8">
        <w:rPr>
          <w:szCs w:val="22"/>
        </w:rPr>
        <w:t>You should end up with images from 1979, 1989, 1999, 2009, and 2019.</w:t>
      </w:r>
    </w:p>
    <w:p w14:paraId="5B96724C" w14:textId="35ABB4B6" w:rsidR="008727DC" w:rsidRPr="00AA47E8" w:rsidRDefault="008727DC" w:rsidP="00F103DE">
      <w:pPr>
        <w:jc w:val="both"/>
        <w:rPr>
          <w:szCs w:val="22"/>
        </w:rPr>
      </w:pPr>
    </w:p>
    <w:p w14:paraId="17408190" w14:textId="604B1639" w:rsidR="008727DC" w:rsidRPr="00AA47E8" w:rsidRDefault="00937217" w:rsidP="00F103DE">
      <w:pPr>
        <w:pStyle w:val="ListParagraph"/>
        <w:numPr>
          <w:ilvl w:val="0"/>
          <w:numId w:val="5"/>
        </w:numPr>
        <w:jc w:val="both"/>
        <w:rPr>
          <w:szCs w:val="22"/>
        </w:rPr>
      </w:pPr>
      <w:r w:rsidRPr="00AA47E8">
        <w:rPr>
          <w:szCs w:val="22"/>
        </w:rPr>
        <w:t>Describe the change in sea ice extent between March 1979, and March 2019.</w:t>
      </w:r>
    </w:p>
    <w:p w14:paraId="3BA07E6C" w14:textId="739B659A" w:rsidR="00937217" w:rsidRPr="00AA47E8" w:rsidRDefault="00937217" w:rsidP="00F103DE">
      <w:pPr>
        <w:jc w:val="both"/>
        <w:rPr>
          <w:szCs w:val="22"/>
        </w:rPr>
      </w:pPr>
    </w:p>
    <w:p w14:paraId="2B95C18D" w14:textId="777B99C2" w:rsidR="00937217" w:rsidRPr="00AA47E8" w:rsidRDefault="00CF3589" w:rsidP="00F103DE">
      <w:pPr>
        <w:jc w:val="both"/>
        <w:rPr>
          <w:szCs w:val="22"/>
        </w:rPr>
      </w:pPr>
      <w:r w:rsidRPr="00AA47E8">
        <w:rPr>
          <w:szCs w:val="22"/>
        </w:rPr>
        <w:t xml:space="preserve">Click on the </w:t>
      </w:r>
      <w:r w:rsidRPr="00AA47E8">
        <w:rPr>
          <w:b/>
          <w:bCs/>
          <w:szCs w:val="22"/>
        </w:rPr>
        <w:t>details</w:t>
      </w:r>
      <w:r w:rsidRPr="00AA47E8">
        <w:rPr>
          <w:szCs w:val="22"/>
        </w:rPr>
        <w:t xml:space="preserve"> tab in ArcGIS and </w:t>
      </w:r>
      <w:r w:rsidRPr="00AA47E8">
        <w:rPr>
          <w:b/>
          <w:bCs/>
          <w:szCs w:val="22"/>
        </w:rPr>
        <w:t>deselect</w:t>
      </w:r>
      <w:r w:rsidRPr="00AA47E8">
        <w:rPr>
          <w:szCs w:val="22"/>
        </w:rPr>
        <w:t xml:space="preserve"> the </w:t>
      </w:r>
      <w:r w:rsidRPr="00AA47E8">
        <w:rPr>
          <w:b/>
          <w:bCs/>
          <w:szCs w:val="22"/>
        </w:rPr>
        <w:t>Arctic Sea ice extent</w:t>
      </w:r>
      <w:r w:rsidRPr="00AA47E8">
        <w:rPr>
          <w:szCs w:val="22"/>
        </w:rPr>
        <w:t xml:space="preserve"> layer.  </w:t>
      </w:r>
    </w:p>
    <w:p w14:paraId="41F50456" w14:textId="6FB41E92" w:rsidR="00CF3589" w:rsidRPr="00AA47E8" w:rsidRDefault="00CF3589" w:rsidP="00F103DE">
      <w:pPr>
        <w:jc w:val="both"/>
        <w:rPr>
          <w:szCs w:val="22"/>
        </w:rPr>
      </w:pPr>
    </w:p>
    <w:p w14:paraId="6C05C43E" w14:textId="7AFFEE66" w:rsidR="00CF3589" w:rsidRPr="00A355DA" w:rsidRDefault="00226A69" w:rsidP="00F103DE">
      <w:pPr>
        <w:jc w:val="both"/>
        <w:rPr>
          <w:szCs w:val="22"/>
        </w:rPr>
      </w:pPr>
      <w:r w:rsidRPr="00AA47E8">
        <w:rPr>
          <w:szCs w:val="22"/>
        </w:rPr>
        <w:t>We are</w:t>
      </w:r>
      <w:r w:rsidR="00CF3589" w:rsidRPr="00AA47E8">
        <w:rPr>
          <w:szCs w:val="22"/>
        </w:rPr>
        <w:t xml:space="preserve"> going to </w:t>
      </w:r>
      <w:r w:rsidR="00391D76" w:rsidRPr="00AA47E8">
        <w:rPr>
          <w:szCs w:val="22"/>
        </w:rPr>
        <w:t>look at a</w:t>
      </w:r>
      <w:r w:rsidR="00DF6761" w:rsidRPr="00AA47E8">
        <w:rPr>
          <w:szCs w:val="22"/>
        </w:rPr>
        <w:t xml:space="preserve"> map of</w:t>
      </w:r>
      <w:r w:rsidR="00CF3589" w:rsidRPr="00AA47E8">
        <w:rPr>
          <w:szCs w:val="22"/>
        </w:rPr>
        <w:t xml:space="preserve"> potential</w:t>
      </w:r>
      <w:r w:rsidR="00DF6761" w:rsidRPr="00AA47E8">
        <w:rPr>
          <w:szCs w:val="22"/>
        </w:rPr>
        <w:t xml:space="preserve"> climate change by 2060 if we reduce our emissions of </w:t>
      </w:r>
      <w:r w:rsidR="00A355DA" w:rsidRPr="00AA47E8">
        <w:rPr>
          <w:szCs w:val="22"/>
        </w:rPr>
        <w:t>key</w:t>
      </w:r>
      <w:r w:rsidR="00A355DA">
        <w:rPr>
          <w:szCs w:val="22"/>
        </w:rPr>
        <w:t xml:space="preserve"> </w:t>
      </w:r>
      <w:r w:rsidR="001807A2" w:rsidRPr="00A355DA">
        <w:rPr>
          <w:szCs w:val="22"/>
        </w:rPr>
        <w:t>greenhouse gases (like carbon dioxide and methane) to levels significantly lower than they are at present.</w:t>
      </w:r>
    </w:p>
    <w:p w14:paraId="2680CA3E" w14:textId="35DB82FE" w:rsidR="00CF3589" w:rsidRPr="00593F51" w:rsidRDefault="00CF3589" w:rsidP="00F103DE">
      <w:pPr>
        <w:jc w:val="both"/>
        <w:rPr>
          <w:szCs w:val="22"/>
        </w:rPr>
      </w:pPr>
    </w:p>
    <w:p w14:paraId="413D1547" w14:textId="5EEF05BE" w:rsidR="00CF3589" w:rsidRPr="00AA47E8" w:rsidRDefault="00226A69" w:rsidP="00F103DE">
      <w:pPr>
        <w:jc w:val="both"/>
        <w:rPr>
          <w:szCs w:val="22"/>
        </w:rPr>
      </w:pPr>
      <w:r w:rsidRPr="00593F51">
        <w:rPr>
          <w:szCs w:val="22"/>
        </w:rPr>
        <w:lastRenderedPageBreak/>
        <w:t>We are</w:t>
      </w:r>
      <w:r w:rsidR="00CF3589" w:rsidRPr="00593F51">
        <w:rPr>
          <w:szCs w:val="22"/>
        </w:rPr>
        <w:t xml:space="preserve"> interested in future </w:t>
      </w:r>
      <w:r w:rsidR="00CF3589" w:rsidRPr="00593F51">
        <w:rPr>
          <w:b/>
          <w:bCs/>
          <w:szCs w:val="22"/>
        </w:rPr>
        <w:t>temperature</w:t>
      </w:r>
      <w:r w:rsidRPr="00AA47E8">
        <w:rPr>
          <w:b/>
          <w:bCs/>
          <w:szCs w:val="22"/>
        </w:rPr>
        <w:t>s</w:t>
      </w:r>
      <w:r w:rsidR="00CF3589" w:rsidRPr="00AA47E8">
        <w:rPr>
          <w:szCs w:val="22"/>
        </w:rPr>
        <w:t xml:space="preserve">, so enable the layer for </w:t>
      </w:r>
      <w:r w:rsidR="00CF3589" w:rsidRPr="00AA47E8">
        <w:rPr>
          <w:b/>
          <w:bCs/>
          <w:szCs w:val="22"/>
        </w:rPr>
        <w:t xml:space="preserve">Low Emissions (RCP 2.6) </w:t>
      </w:r>
      <w:r w:rsidR="00166230" w:rsidRPr="00AA47E8">
        <w:rPr>
          <w:b/>
          <w:bCs/>
          <w:szCs w:val="22"/>
        </w:rPr>
        <w:t>—</w:t>
      </w:r>
      <w:r w:rsidR="00CF3589" w:rsidRPr="00AA47E8">
        <w:rPr>
          <w:b/>
          <w:bCs/>
          <w:szCs w:val="22"/>
        </w:rPr>
        <w:t xml:space="preserve"> Temperature</w:t>
      </w:r>
      <w:r w:rsidR="00247B6D" w:rsidRPr="00AA47E8">
        <w:rPr>
          <w:szCs w:val="22"/>
        </w:rPr>
        <w:t>, which is a climate projection</w:t>
      </w:r>
      <w:r w:rsidR="00CF3589" w:rsidRPr="004E10B2">
        <w:rPr>
          <w:szCs w:val="22"/>
        </w:rPr>
        <w:t xml:space="preserve">.  Hover the cursor over the </w:t>
      </w:r>
      <w:r w:rsidRPr="004E10B2">
        <w:rPr>
          <w:szCs w:val="22"/>
        </w:rPr>
        <w:t>layer and</w:t>
      </w:r>
      <w:r w:rsidR="00CF3589" w:rsidRPr="004E10B2">
        <w:rPr>
          <w:szCs w:val="22"/>
        </w:rPr>
        <w:t xml:space="preserve"> click on </w:t>
      </w:r>
      <w:r w:rsidR="00CF3589" w:rsidRPr="004A184C">
        <w:rPr>
          <w:b/>
          <w:bCs/>
          <w:szCs w:val="22"/>
        </w:rPr>
        <w:t>Change style</w:t>
      </w:r>
      <w:r w:rsidR="00CF3589" w:rsidRPr="00593F51">
        <w:rPr>
          <w:szCs w:val="22"/>
        </w:rPr>
        <w:t xml:space="preserve">. Choose </w:t>
      </w:r>
      <w:r w:rsidR="00CF3589" w:rsidRPr="00593F51">
        <w:rPr>
          <w:b/>
          <w:bCs/>
          <w:szCs w:val="22"/>
        </w:rPr>
        <w:t>Temp Maximum</w:t>
      </w:r>
      <w:r w:rsidR="00CF3589" w:rsidRPr="00AA47E8">
        <w:rPr>
          <w:szCs w:val="22"/>
        </w:rPr>
        <w:t xml:space="preserve"> in box 1, then click </w:t>
      </w:r>
      <w:r w:rsidRPr="00AA47E8">
        <w:rPr>
          <w:b/>
          <w:bCs/>
          <w:szCs w:val="22"/>
        </w:rPr>
        <w:t>Options</w:t>
      </w:r>
      <w:r w:rsidRPr="00AA47E8">
        <w:rPr>
          <w:szCs w:val="22"/>
        </w:rPr>
        <w:t xml:space="preserve"> for</w:t>
      </w:r>
      <w:r w:rsidR="00CF3589" w:rsidRPr="00AA47E8">
        <w:rPr>
          <w:szCs w:val="22"/>
        </w:rPr>
        <w:t xml:space="preserve"> the </w:t>
      </w:r>
      <w:r w:rsidR="00CF3589" w:rsidRPr="00AA47E8">
        <w:rPr>
          <w:b/>
          <w:bCs/>
          <w:szCs w:val="22"/>
        </w:rPr>
        <w:t xml:space="preserve">Counts and Amounts (Colour) </w:t>
      </w:r>
      <w:r w:rsidR="00CF3589" w:rsidRPr="00AA47E8">
        <w:rPr>
          <w:szCs w:val="22"/>
        </w:rPr>
        <w:t>layer style that should already be selected.</w:t>
      </w:r>
      <w:r w:rsidR="00166230" w:rsidRPr="00AA47E8">
        <w:rPr>
          <w:szCs w:val="22"/>
        </w:rPr>
        <w:t xml:space="preserve"> </w:t>
      </w:r>
      <w:r w:rsidR="00CF3589" w:rsidRPr="00AA47E8">
        <w:rPr>
          <w:szCs w:val="22"/>
        </w:rPr>
        <w:t xml:space="preserve">Click on </w:t>
      </w:r>
      <w:r w:rsidRPr="00AA47E8">
        <w:rPr>
          <w:b/>
          <w:bCs/>
          <w:szCs w:val="22"/>
        </w:rPr>
        <w:t>Symbols</w:t>
      </w:r>
      <w:r w:rsidRPr="00AA47E8">
        <w:rPr>
          <w:szCs w:val="22"/>
        </w:rPr>
        <w:t xml:space="preserve"> and</w:t>
      </w:r>
      <w:r w:rsidR="00CF3589" w:rsidRPr="00AA47E8">
        <w:rPr>
          <w:szCs w:val="22"/>
        </w:rPr>
        <w:t xml:space="preserve"> change the colour ramp to a warm colour (scroll down to the bottom of the list to see some good options). Change the </w:t>
      </w:r>
      <w:r w:rsidR="00CF3589" w:rsidRPr="00AA47E8">
        <w:rPr>
          <w:b/>
          <w:bCs/>
          <w:szCs w:val="22"/>
        </w:rPr>
        <w:t xml:space="preserve">Transparency </w:t>
      </w:r>
      <w:r w:rsidR="00CF3589" w:rsidRPr="00AA47E8">
        <w:rPr>
          <w:szCs w:val="22"/>
        </w:rPr>
        <w:t xml:space="preserve">to about 60%, press </w:t>
      </w:r>
      <w:r w:rsidR="00CF3589" w:rsidRPr="00AA47E8">
        <w:rPr>
          <w:b/>
          <w:bCs/>
          <w:szCs w:val="22"/>
        </w:rPr>
        <w:t>OK</w:t>
      </w:r>
      <w:r w:rsidR="00CF3589" w:rsidRPr="00AA47E8">
        <w:rPr>
          <w:szCs w:val="22"/>
        </w:rPr>
        <w:t xml:space="preserve">, and then </w:t>
      </w:r>
      <w:r w:rsidR="00CF3589" w:rsidRPr="00AA47E8">
        <w:rPr>
          <w:b/>
          <w:bCs/>
          <w:szCs w:val="22"/>
        </w:rPr>
        <w:t>Done</w:t>
      </w:r>
      <w:r w:rsidR="00CF3589" w:rsidRPr="00AA47E8">
        <w:rPr>
          <w:szCs w:val="22"/>
        </w:rPr>
        <w:t>.</w:t>
      </w:r>
    </w:p>
    <w:p w14:paraId="4F910805" w14:textId="09ED9178" w:rsidR="00CF3589" w:rsidRPr="00AA47E8" w:rsidRDefault="00CF3589" w:rsidP="00F103DE">
      <w:pPr>
        <w:jc w:val="both"/>
        <w:rPr>
          <w:szCs w:val="22"/>
        </w:rPr>
      </w:pPr>
    </w:p>
    <w:p w14:paraId="79F2606A" w14:textId="7D5FB5BA" w:rsidR="00CF3589" w:rsidRPr="00AA47E8" w:rsidRDefault="00E0541F" w:rsidP="00F103DE">
      <w:pPr>
        <w:pStyle w:val="ListParagraph"/>
        <w:numPr>
          <w:ilvl w:val="0"/>
          <w:numId w:val="5"/>
        </w:numPr>
        <w:jc w:val="both"/>
        <w:rPr>
          <w:szCs w:val="22"/>
        </w:rPr>
      </w:pPr>
      <w:r w:rsidRPr="00AA47E8">
        <w:rPr>
          <w:szCs w:val="22"/>
        </w:rPr>
        <w:t>Describe</w:t>
      </w:r>
      <w:r w:rsidR="00CF3589" w:rsidRPr="00AA47E8">
        <w:rPr>
          <w:szCs w:val="22"/>
        </w:rPr>
        <w:t xml:space="preserve"> the pattern and magnitude of warming (click on the map to find out the range of warming forecast).</w:t>
      </w:r>
      <w:r w:rsidRPr="00AA47E8">
        <w:rPr>
          <w:szCs w:val="22"/>
        </w:rPr>
        <w:t xml:space="preserve"> For example, where might it warm the most and the least, </w:t>
      </w:r>
      <w:r w:rsidR="00804294" w:rsidRPr="00AA47E8">
        <w:rPr>
          <w:szCs w:val="22"/>
        </w:rPr>
        <w:t xml:space="preserve">and </w:t>
      </w:r>
      <w:r w:rsidRPr="00AA47E8">
        <w:rPr>
          <w:szCs w:val="22"/>
        </w:rPr>
        <w:t>by how much?</w:t>
      </w:r>
    </w:p>
    <w:p w14:paraId="12423A28" w14:textId="550280CE" w:rsidR="00CF3589" w:rsidRPr="00AA47E8" w:rsidRDefault="00CF3589" w:rsidP="00F103DE">
      <w:pPr>
        <w:jc w:val="both"/>
        <w:rPr>
          <w:szCs w:val="22"/>
        </w:rPr>
      </w:pPr>
    </w:p>
    <w:p w14:paraId="5C14365A" w14:textId="03830FF3" w:rsidR="00CF3589" w:rsidRPr="00AA47E8" w:rsidRDefault="0094162A" w:rsidP="00F103DE">
      <w:pPr>
        <w:jc w:val="both"/>
        <w:rPr>
          <w:szCs w:val="22"/>
        </w:rPr>
      </w:pPr>
      <w:r w:rsidRPr="00AA47E8">
        <w:rPr>
          <w:szCs w:val="22"/>
        </w:rPr>
        <w:t xml:space="preserve">Find the file called </w:t>
      </w:r>
      <w:r w:rsidRPr="00AA47E8">
        <w:rPr>
          <w:b/>
          <w:bCs/>
          <w:szCs w:val="22"/>
        </w:rPr>
        <w:t xml:space="preserve">Russian arctic temperature data </w:t>
      </w:r>
      <w:r w:rsidR="008A42BF" w:rsidRPr="00AA47E8">
        <w:rPr>
          <w:b/>
          <w:bCs/>
          <w:szCs w:val="22"/>
        </w:rPr>
        <w:t>—</w:t>
      </w:r>
      <w:r w:rsidRPr="00AA47E8">
        <w:rPr>
          <w:b/>
          <w:bCs/>
          <w:szCs w:val="22"/>
        </w:rPr>
        <w:t xml:space="preserve"> site locations for ArcGIS.csv </w:t>
      </w:r>
      <w:r w:rsidRPr="00AA47E8">
        <w:rPr>
          <w:szCs w:val="22"/>
        </w:rPr>
        <w:t xml:space="preserve">and drag it onto your map. </w:t>
      </w:r>
    </w:p>
    <w:p w14:paraId="033CA3D3" w14:textId="4865903F" w:rsidR="00594E7F" w:rsidRPr="00AA47E8" w:rsidRDefault="00594E7F" w:rsidP="00F103DE">
      <w:pPr>
        <w:jc w:val="both"/>
        <w:rPr>
          <w:szCs w:val="22"/>
        </w:rPr>
      </w:pPr>
    </w:p>
    <w:p w14:paraId="7B5B9C60" w14:textId="65900D2D" w:rsidR="00594E7F" w:rsidRPr="00AA47E8" w:rsidRDefault="0094162A" w:rsidP="00F103DE">
      <w:pPr>
        <w:jc w:val="both"/>
        <w:rPr>
          <w:szCs w:val="22"/>
        </w:rPr>
      </w:pPr>
      <w:r w:rsidRPr="00AA47E8">
        <w:rPr>
          <w:szCs w:val="22"/>
        </w:rPr>
        <w:t>A</w:t>
      </w:r>
      <w:r w:rsidR="00D809BF" w:rsidRPr="00AA47E8">
        <w:rPr>
          <w:szCs w:val="22"/>
        </w:rPr>
        <w:t xml:space="preserve">ccept the default display options by pressing the </w:t>
      </w:r>
      <w:r w:rsidR="00D809BF" w:rsidRPr="00AA47E8">
        <w:rPr>
          <w:b/>
          <w:bCs/>
          <w:szCs w:val="22"/>
        </w:rPr>
        <w:t>Done</w:t>
      </w:r>
      <w:r w:rsidR="00D809BF" w:rsidRPr="00AA47E8">
        <w:rPr>
          <w:szCs w:val="22"/>
        </w:rPr>
        <w:t xml:space="preserve"> button.</w:t>
      </w:r>
    </w:p>
    <w:p w14:paraId="06C84A02" w14:textId="4CCBE7E5" w:rsidR="00D809BF" w:rsidRPr="00AA47E8" w:rsidRDefault="00D809BF" w:rsidP="00F103DE">
      <w:pPr>
        <w:jc w:val="both"/>
        <w:rPr>
          <w:szCs w:val="22"/>
        </w:rPr>
      </w:pPr>
    </w:p>
    <w:p w14:paraId="0B976277" w14:textId="5BCBA112" w:rsidR="00EF3077" w:rsidRPr="00AA47E8" w:rsidRDefault="00C637A8" w:rsidP="00F103DE">
      <w:pPr>
        <w:pStyle w:val="ListParagraph"/>
        <w:numPr>
          <w:ilvl w:val="0"/>
          <w:numId w:val="5"/>
        </w:numPr>
        <w:jc w:val="both"/>
        <w:rPr>
          <w:szCs w:val="22"/>
        </w:rPr>
      </w:pPr>
      <w:r w:rsidRPr="00AA47E8">
        <w:rPr>
          <w:szCs w:val="22"/>
        </w:rPr>
        <w:t xml:space="preserve">Looking at </w:t>
      </w:r>
      <w:r w:rsidR="00982C41" w:rsidRPr="00AA47E8">
        <w:rPr>
          <w:szCs w:val="22"/>
        </w:rPr>
        <w:t xml:space="preserve">the projected warming around the locations we’ve been studying, </w:t>
      </w:r>
      <w:r w:rsidR="000277EB" w:rsidRPr="00AA47E8">
        <w:rPr>
          <w:szCs w:val="22"/>
        </w:rPr>
        <w:t>do you think the patterns/trends you described for questions 5 and 6 will continue? Why?</w:t>
      </w:r>
    </w:p>
    <w:p w14:paraId="123DFBF0" w14:textId="7A74B02E" w:rsidR="00F01521" w:rsidRDefault="00F01521" w:rsidP="00F01521"/>
    <w:p w14:paraId="7F0F7AED" w14:textId="77777777" w:rsidR="00F01521" w:rsidRPr="005306EA" w:rsidRDefault="00F01521" w:rsidP="005306EA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5306EA">
        <w:rPr>
          <w:b/>
          <w:bCs/>
          <w:color w:val="F54C00"/>
          <w:sz w:val="24"/>
          <w:szCs w:val="20"/>
        </w:rPr>
        <w:t>Further reading</w:t>
      </w:r>
    </w:p>
    <w:p w14:paraId="1187EE48" w14:textId="2D8B3180" w:rsidR="00F01521" w:rsidRPr="00AA47E8" w:rsidRDefault="00F01521" w:rsidP="004567D7">
      <w:pPr>
        <w:pStyle w:val="ListParagraph"/>
        <w:numPr>
          <w:ilvl w:val="0"/>
          <w:numId w:val="7"/>
        </w:numPr>
        <w:contextualSpacing w:val="0"/>
        <w:rPr>
          <w:rFonts w:ascii="Calibri" w:hAnsi="Calibri"/>
          <w:szCs w:val="22"/>
        </w:rPr>
      </w:pPr>
      <w:r>
        <w:t xml:space="preserve">Human polar bear conflict </w:t>
      </w:r>
      <w:hyperlink r:id="rId18" w:history="1">
        <w:r>
          <w:rPr>
            <w:rStyle w:val="Hyperlink"/>
          </w:rPr>
          <w:t>https://arcticwwf.org/newsroom/news/61-polar-bears-gathered-near-a-village-in-chukotka-russia/</w:t>
        </w:r>
      </w:hyperlink>
      <w:r>
        <w:t xml:space="preserve"> </w:t>
      </w:r>
    </w:p>
    <w:p w14:paraId="4FF6CDFF" w14:textId="77777777" w:rsidR="004E10B2" w:rsidRPr="000D26FD" w:rsidRDefault="004E10B2" w:rsidP="004567D7">
      <w:pPr>
        <w:pStyle w:val="ListParagraph"/>
        <w:contextualSpacing w:val="0"/>
        <w:rPr>
          <w:rFonts w:ascii="Calibri" w:hAnsi="Calibri"/>
          <w:szCs w:val="22"/>
        </w:rPr>
      </w:pPr>
    </w:p>
    <w:p w14:paraId="26CD0325" w14:textId="4A4988F3" w:rsidR="00F01521" w:rsidRPr="00AA47E8" w:rsidRDefault="00F01521" w:rsidP="004567D7">
      <w:pPr>
        <w:pStyle w:val="ListParagraph"/>
        <w:numPr>
          <w:ilvl w:val="0"/>
          <w:numId w:val="7"/>
        </w:numPr>
        <w:contextualSpacing w:val="0"/>
        <w:rPr>
          <w:rStyle w:val="Hyperlink"/>
          <w:rFonts w:ascii="Calibri" w:hAnsi="Calibri"/>
          <w:color w:val="auto"/>
          <w:szCs w:val="22"/>
          <w:u w:val="none"/>
        </w:rPr>
      </w:pPr>
      <w:r>
        <w:t xml:space="preserve">The work of polar bear patrols </w:t>
      </w:r>
      <w:hyperlink r:id="rId19" w:history="1">
        <w:r>
          <w:rPr>
            <w:rStyle w:val="Hyperlink"/>
          </w:rPr>
          <w:t>https://arcticwwf.org/newsroom/stories/tatyana-minenko-the-polar-bear-patrol-chief/</w:t>
        </w:r>
      </w:hyperlink>
    </w:p>
    <w:p w14:paraId="0217BFE7" w14:textId="77777777" w:rsidR="004E10B2" w:rsidRPr="00F01521" w:rsidRDefault="004E10B2" w:rsidP="004567D7">
      <w:pPr>
        <w:pStyle w:val="ListParagraph"/>
        <w:contextualSpacing w:val="0"/>
        <w:rPr>
          <w:rStyle w:val="Hyperlink"/>
          <w:rFonts w:ascii="Calibri" w:hAnsi="Calibri"/>
          <w:color w:val="auto"/>
          <w:szCs w:val="22"/>
          <w:u w:val="none"/>
        </w:rPr>
      </w:pPr>
    </w:p>
    <w:p w14:paraId="6997C939" w14:textId="2F569B8A" w:rsidR="00F01521" w:rsidRPr="00166037" w:rsidRDefault="00F01521" w:rsidP="004567D7">
      <w:pPr>
        <w:pStyle w:val="ListParagraph"/>
        <w:numPr>
          <w:ilvl w:val="0"/>
          <w:numId w:val="7"/>
        </w:numPr>
        <w:contextualSpacing w:val="0"/>
        <w:rPr>
          <w:rStyle w:val="Hyperlink"/>
          <w:rFonts w:ascii="Calibri" w:hAnsi="Calibri"/>
          <w:color w:val="auto"/>
          <w:szCs w:val="22"/>
          <w:u w:val="none"/>
        </w:rPr>
      </w:pPr>
      <w:r>
        <w:t xml:space="preserve">Sea ice retreat is also linked to more walrus hauling out on the land instead of sea ice (which attracts bears as well) </w:t>
      </w:r>
      <w:hyperlink r:id="rId20" w:history="1">
        <w:r>
          <w:rPr>
            <w:rStyle w:val="Hyperlink"/>
          </w:rPr>
          <w:t>https://arcticwwf.org/species/walrus/</w:t>
        </w:r>
      </w:hyperlink>
    </w:p>
    <w:p w14:paraId="2899B734" w14:textId="51BF5657" w:rsidR="00166037" w:rsidRDefault="00166037" w:rsidP="00AA47E8">
      <w:pPr>
        <w:jc w:val="both"/>
        <w:rPr>
          <w:rFonts w:ascii="Calibri" w:hAnsi="Calibri"/>
          <w:szCs w:val="22"/>
        </w:rPr>
      </w:pPr>
    </w:p>
    <w:p w14:paraId="65CAB146" w14:textId="77777777" w:rsidR="00166037" w:rsidRDefault="00166037" w:rsidP="00166037">
      <w:pPr>
        <w:rPr>
          <w:rStyle w:val="Hyperlink"/>
        </w:rPr>
      </w:pPr>
    </w:p>
    <w:p w14:paraId="2BFFC889" w14:textId="29D7DC21" w:rsidR="00166037" w:rsidRDefault="00166037" w:rsidP="00166037">
      <w:pPr>
        <w:rPr>
          <w:rStyle w:val="Hyperlink"/>
        </w:rPr>
      </w:pPr>
    </w:p>
    <w:p w14:paraId="3621AC92" w14:textId="590DDA56" w:rsidR="00B1410B" w:rsidRDefault="00B1410B" w:rsidP="00166037">
      <w:pPr>
        <w:rPr>
          <w:rStyle w:val="Hyperlink"/>
        </w:rPr>
      </w:pPr>
    </w:p>
    <w:p w14:paraId="037DFEF8" w14:textId="13AB2EE3" w:rsidR="00AA47E8" w:rsidRDefault="00AA47E8" w:rsidP="00166037">
      <w:pPr>
        <w:rPr>
          <w:rStyle w:val="Hyperlink"/>
        </w:rPr>
      </w:pPr>
    </w:p>
    <w:p w14:paraId="2932762F" w14:textId="0FECBA00" w:rsidR="00AA47E8" w:rsidRDefault="00AA47E8" w:rsidP="00166037">
      <w:pPr>
        <w:rPr>
          <w:rStyle w:val="Hyperlink"/>
        </w:rPr>
      </w:pPr>
    </w:p>
    <w:p w14:paraId="07A84C13" w14:textId="5E7B1F9C" w:rsidR="00AA47E8" w:rsidRDefault="00AA47E8" w:rsidP="00166037">
      <w:pPr>
        <w:rPr>
          <w:rStyle w:val="Hyperlink"/>
        </w:rPr>
      </w:pPr>
    </w:p>
    <w:p w14:paraId="3478920B" w14:textId="108778D4" w:rsidR="00AA47E8" w:rsidRDefault="00AA47E8" w:rsidP="00166037">
      <w:pPr>
        <w:rPr>
          <w:rStyle w:val="Hyperlink"/>
        </w:rPr>
      </w:pPr>
    </w:p>
    <w:p w14:paraId="383325C6" w14:textId="1D3CDEB8" w:rsidR="00AA47E8" w:rsidRDefault="00AA47E8" w:rsidP="00166037">
      <w:pPr>
        <w:rPr>
          <w:rStyle w:val="Hyperlink"/>
        </w:rPr>
      </w:pPr>
    </w:p>
    <w:p w14:paraId="0081977C" w14:textId="77777777" w:rsidR="005306EA" w:rsidRDefault="005306EA" w:rsidP="00166037">
      <w:pPr>
        <w:rPr>
          <w:rStyle w:val="Hyperlink"/>
        </w:rPr>
      </w:pPr>
    </w:p>
    <w:p w14:paraId="06D6645D" w14:textId="69D4FB28" w:rsidR="00AA47E8" w:rsidRDefault="00AA47E8" w:rsidP="00166037">
      <w:pPr>
        <w:rPr>
          <w:rStyle w:val="Hyperlink"/>
        </w:rPr>
      </w:pPr>
    </w:p>
    <w:p w14:paraId="2AB4104A" w14:textId="58E1A9CB" w:rsidR="00AA47E8" w:rsidRDefault="00AA47E8" w:rsidP="00166037">
      <w:pPr>
        <w:rPr>
          <w:rStyle w:val="Hyperlink"/>
        </w:rPr>
      </w:pPr>
    </w:p>
    <w:p w14:paraId="643BB273" w14:textId="6139E095" w:rsidR="00AA47E8" w:rsidRDefault="00AA47E8" w:rsidP="00166037">
      <w:pPr>
        <w:rPr>
          <w:rStyle w:val="Hyperlink"/>
        </w:rPr>
      </w:pPr>
    </w:p>
    <w:p w14:paraId="0469A92C" w14:textId="648BA5D2" w:rsidR="00AA47E8" w:rsidRDefault="00AA47E8" w:rsidP="00166037">
      <w:pPr>
        <w:rPr>
          <w:rStyle w:val="Hyperlink"/>
        </w:rPr>
      </w:pPr>
    </w:p>
    <w:p w14:paraId="13B1611D" w14:textId="77777777" w:rsidR="00AA47E8" w:rsidRDefault="00AA47E8" w:rsidP="00166037">
      <w:pPr>
        <w:rPr>
          <w:rStyle w:val="Hyperlink"/>
        </w:rPr>
      </w:pPr>
    </w:p>
    <w:p w14:paraId="48314DEB" w14:textId="77777777" w:rsidR="00AA47E8" w:rsidRDefault="00AA47E8" w:rsidP="00AA47E8"/>
    <w:p w14:paraId="26870052" w14:textId="77777777" w:rsidR="00AA47E8" w:rsidRDefault="00AA47E8" w:rsidP="00AA47E8"/>
    <w:p w14:paraId="24241C5D" w14:textId="77777777" w:rsidR="00AA47E8" w:rsidRDefault="00AA47E8" w:rsidP="00AA47E8"/>
    <w:p w14:paraId="1860D5B5" w14:textId="77777777" w:rsidR="00AA47E8" w:rsidRDefault="00AA47E8" w:rsidP="00AA47E8"/>
    <w:p w14:paraId="55F343E3" w14:textId="77777777" w:rsidR="00AA47E8" w:rsidRDefault="00AA47E8" w:rsidP="00AA47E8">
      <w:r>
        <w:rPr>
          <w:noProof/>
        </w:rPr>
        <w:drawing>
          <wp:inline distT="0" distB="0" distL="0" distR="0" wp14:anchorId="3C1B43BA" wp14:editId="7D0216DA">
            <wp:extent cx="3081420" cy="572861"/>
            <wp:effectExtent l="0" t="0" r="508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8" b="26071"/>
                    <a:stretch/>
                  </pic:blipFill>
                  <pic:spPr bwMode="auto">
                    <a:xfrm>
                      <a:off x="0" y="0"/>
                      <a:ext cx="3082925" cy="57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392B2" wp14:editId="598F86E9">
            <wp:extent cx="2804160" cy="71304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7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05213" w14:textId="77777777" w:rsidR="00AA47E8" w:rsidRDefault="00AA47E8" w:rsidP="00AA47E8">
      <w:pPr>
        <w:rPr>
          <w:noProof/>
        </w:rPr>
      </w:pPr>
    </w:p>
    <w:p w14:paraId="346019CE" w14:textId="16E762A4" w:rsidR="00166037" w:rsidRPr="004567D7" w:rsidRDefault="00AA47E8" w:rsidP="004567D7">
      <w:pPr>
        <w:jc w:val="center"/>
      </w:pPr>
      <w:r w:rsidRPr="00EC36F0">
        <w:t>Thanks to Dr Caroline Coch (WWF-UK) for helping with the content of the materials</w:t>
      </w:r>
    </w:p>
    <w:sectPr w:rsidR="00166037" w:rsidRPr="004567D7" w:rsidSect="00823A15">
      <w:headerReference w:type="even" r:id="rId23"/>
      <w:headerReference w:type="default" r:id="rId24"/>
      <w:footerReference w:type="default" r:id="rId25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6825A" w14:textId="77777777" w:rsidR="00E67688" w:rsidRDefault="00E67688">
      <w:r>
        <w:separator/>
      </w:r>
    </w:p>
  </w:endnote>
  <w:endnote w:type="continuationSeparator" w:id="0">
    <w:p w14:paraId="5A4201AF" w14:textId="77777777" w:rsidR="00E67688" w:rsidRDefault="00E67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0EEA4" w14:textId="77777777" w:rsidR="00594E7F" w:rsidRDefault="00594E7F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26BA5" w14:textId="77777777" w:rsidR="00E67688" w:rsidRDefault="00E67688">
      <w:r>
        <w:separator/>
      </w:r>
    </w:p>
  </w:footnote>
  <w:footnote w:type="continuationSeparator" w:id="0">
    <w:p w14:paraId="059A5782" w14:textId="77777777" w:rsidR="00E67688" w:rsidRDefault="00E67688">
      <w:r>
        <w:continuationSeparator/>
      </w:r>
    </w:p>
  </w:footnote>
  <w:footnote w:id="1">
    <w:p w14:paraId="3FD60E3F" w14:textId="19844FC9" w:rsidR="00594E7F" w:rsidRDefault="00594E7F">
      <w:pPr>
        <w:pStyle w:val="FootnoteText"/>
      </w:pPr>
      <w:r>
        <w:rPr>
          <w:rStyle w:val="FootnoteReference"/>
        </w:rPr>
        <w:footnoteRef/>
      </w:r>
      <w:r>
        <w:t xml:space="preserve"> SPaG tip.  The word data is plural. Consequently, when referring to more than one data, you should write </w:t>
      </w:r>
      <w:r w:rsidRPr="00C108CA">
        <w:t>‘t</w:t>
      </w:r>
      <w:r w:rsidR="008E5985">
        <w:t>he</w:t>
      </w:r>
      <w:r w:rsidRPr="00C108CA">
        <w:t>se data’,</w:t>
      </w:r>
      <w:r w:rsidRPr="0085625B">
        <w:t xml:space="preserve"> and not ‘the data’.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9F0D" w14:textId="77777777" w:rsidR="00594E7F" w:rsidRDefault="00594E7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56E6D9A" wp14:editId="486F648B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CB0B0E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d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VUMTE6MT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1VDExOjE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jM6NDV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NVQxMToxMTo1NV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VUMTE6MTE6NTV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RQAAAAYAAAAA&#10;AAAAAAAAAWQAAAHkAAAACABSAEcAUwAgAGwAbwBnAG8AAAABAAAAAAAAAAAAAAAAAAAAAAAAAAEA&#10;AAAAAAAAAAAAAeQAAAFkAAAAAAAAAAAAAAAAAAAAAAEAAAAAAAAAAAAAAAAAAAAAAAAAEAAAAAEA&#10;AAAAAABudWxsAAAAAgAAAAZib3VuZHNPYmpjAAAAAQAAAAAAAFJjdDEAAAAEAAAAAFRvcCBsb25n&#10;AAAAAAAAAABMZWZ0bG9uZwAAAAAAAAAAQnRvbWxvbmcAAAFkAAAAAFJnaHRsb25nAAAB5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ZAAAAABSZ2h0bG9uZwAAAe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48AAAABAAAAoAAAAHYAAAHg&#10;AADdQAAAG3MAGAAB/9j/4AAQSkZJRgABAgEASABIAAD/7QAMQWRvYmVfQ00AA/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QAAAAAAP/bAEMAAQEBAQEBAQEBAQEBAQEBAQEBAQEBAQEBAQEBAQEBAQEBAQEB&#10;AQEBAQEBAQICAgICAgICAgICAwMDAwMDAwMDA//AAAsIAWQB5AEBEQD/3QAEAD3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0LTA2&#10;LTI4VDEzOjMyOjQ0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C0wNi0yOFQxMzozMjo0NF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QtMDYtMjhUMTM6MzI6ND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0LTA2LTI4&#10;VDEzOjMyOjQ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kAAAAAAHgAAwAAAEgASAAAAAAC3gJA/+7/7gMGAlIDZwUoA/wAAgAAAEgA&#10;SAAAAAAC2AIoAAEAAABkAAAAAQADAwMAAAABf/8AAQABAAAAAAAAAAAAAAAAaAgAGQGQAAAAAAAg&#10;AAAAAAAAAAAAA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AkAAAAAFJnaHRsb25nAAAGK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EpAAAAAEAAACgAAAABAAAAeAAAAeA&#10;AAAEiAAY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ThCSU0EIQAAAAAAUwAAAAEBAAAADwBBAGQAbwBi&#10;AGUAIABQAGgAbwB0AG8AcwBoAG8AcAAAABIAQQBkAG8AYgBlACAAUABoAG8AdABvAHMAaABvAHAA&#10;IABDAFMAAAABADhCSU0EBgAAAAAABwAIAAAAAQEA/+EYB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QAAAAAAP/bAEMAAQEBAQEBAQEB&#10;AQEBAQEBAQEBAQEBAQEBAQEBAQIBAQEBAQECAgICAgICAgICAgICAgMDAwMDAwMDAwMDAwMDA//A&#10;AAsIACQGKgEBEQD/3QAEAMb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7470F9CA" wp14:editId="2D2BBDA9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7E8D9" w14:textId="77777777" w:rsidR="00594E7F" w:rsidRDefault="00594E7F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963E3AA" wp14:editId="5821A5CE">
                                <wp:extent cx="214630" cy="71755"/>
                                <wp:effectExtent l="0" t="0" r="0" b="4445"/>
                                <wp:docPr id="4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0F9C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3AA7E8D9" w14:textId="77777777" w:rsidR="00594E7F" w:rsidRDefault="00594E7F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963E3AA" wp14:editId="5821A5CE">
                          <wp:extent cx="214630" cy="71755"/>
                          <wp:effectExtent l="0" t="0" r="0" b="4445"/>
                          <wp:docPr id="4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E8DF0" w14:textId="77777777" w:rsidR="00594E7F" w:rsidRDefault="00594E7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0E4BD" w14:textId="77777777" w:rsidR="00594E7F" w:rsidRDefault="00594E7F">
    <w:pPr>
      <w:pStyle w:val="Header"/>
    </w:pPr>
    <w:r>
      <w:rPr>
        <w:noProof/>
        <w:lang w:eastAsia="en-GB"/>
      </w:rPr>
      <w:drawing>
        <wp:inline distT="0" distB="0" distL="0" distR="0" wp14:anchorId="0217B8DE" wp14:editId="631BC02A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6D83167"/>
    <w:multiLevelType w:val="hybridMultilevel"/>
    <w:tmpl w:val="F5E60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830D2"/>
    <w:multiLevelType w:val="hybridMultilevel"/>
    <w:tmpl w:val="6C182E3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E38C9"/>
    <w:multiLevelType w:val="hybridMultilevel"/>
    <w:tmpl w:val="9E328576"/>
    <w:lvl w:ilvl="0" w:tplc="546E8772">
      <w:start w:val="1"/>
      <w:numFmt w:val="decimal"/>
      <w:lvlText w:val="%1."/>
      <w:lvlJc w:val="left"/>
      <w:pPr>
        <w:ind w:left="840" w:hanging="360"/>
      </w:p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9991E64"/>
    <w:multiLevelType w:val="hybridMultilevel"/>
    <w:tmpl w:val="37EEF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564"/>
    <w:rsid w:val="00007642"/>
    <w:rsid w:val="000277EB"/>
    <w:rsid w:val="00034567"/>
    <w:rsid w:val="00037BBE"/>
    <w:rsid w:val="000414A8"/>
    <w:rsid w:val="00045C95"/>
    <w:rsid w:val="0005633C"/>
    <w:rsid w:val="00075520"/>
    <w:rsid w:val="000A189B"/>
    <w:rsid w:val="000B02E4"/>
    <w:rsid w:val="000B0554"/>
    <w:rsid w:val="000B2AEC"/>
    <w:rsid w:val="000B4DE8"/>
    <w:rsid w:val="000B6DAB"/>
    <w:rsid w:val="000C4849"/>
    <w:rsid w:val="000C6D2F"/>
    <w:rsid w:val="000D0B95"/>
    <w:rsid w:val="000F0D06"/>
    <w:rsid w:val="000F67E3"/>
    <w:rsid w:val="0010148F"/>
    <w:rsid w:val="00101F41"/>
    <w:rsid w:val="0010463B"/>
    <w:rsid w:val="001100D9"/>
    <w:rsid w:val="00116FF0"/>
    <w:rsid w:val="001226A4"/>
    <w:rsid w:val="001300D3"/>
    <w:rsid w:val="00136235"/>
    <w:rsid w:val="00144C8B"/>
    <w:rsid w:val="001473A7"/>
    <w:rsid w:val="00147C20"/>
    <w:rsid w:val="00155C72"/>
    <w:rsid w:val="00166037"/>
    <w:rsid w:val="00166230"/>
    <w:rsid w:val="001726FA"/>
    <w:rsid w:val="00174AC0"/>
    <w:rsid w:val="001807A2"/>
    <w:rsid w:val="00182AF0"/>
    <w:rsid w:val="00183A56"/>
    <w:rsid w:val="0018496C"/>
    <w:rsid w:val="00191092"/>
    <w:rsid w:val="001C3205"/>
    <w:rsid w:val="001C5275"/>
    <w:rsid w:val="001D1F2A"/>
    <w:rsid w:val="001D5236"/>
    <w:rsid w:val="001D7270"/>
    <w:rsid w:val="001E2892"/>
    <w:rsid w:val="001E3FD0"/>
    <w:rsid w:val="001F5CD6"/>
    <w:rsid w:val="00226A69"/>
    <w:rsid w:val="002276C0"/>
    <w:rsid w:val="00234214"/>
    <w:rsid w:val="0024222A"/>
    <w:rsid w:val="002426A8"/>
    <w:rsid w:val="002451AD"/>
    <w:rsid w:val="00247B6D"/>
    <w:rsid w:val="002518CB"/>
    <w:rsid w:val="00252737"/>
    <w:rsid w:val="002557DA"/>
    <w:rsid w:val="0026159B"/>
    <w:rsid w:val="00277FAC"/>
    <w:rsid w:val="002951EC"/>
    <w:rsid w:val="002A77AE"/>
    <w:rsid w:val="002B3937"/>
    <w:rsid w:val="002D7415"/>
    <w:rsid w:val="002F56BE"/>
    <w:rsid w:val="0031000F"/>
    <w:rsid w:val="00314715"/>
    <w:rsid w:val="00323AC6"/>
    <w:rsid w:val="00326FB0"/>
    <w:rsid w:val="003272AC"/>
    <w:rsid w:val="00327BA2"/>
    <w:rsid w:val="003302BD"/>
    <w:rsid w:val="0034268F"/>
    <w:rsid w:val="00363735"/>
    <w:rsid w:val="00366B81"/>
    <w:rsid w:val="00366E37"/>
    <w:rsid w:val="00367229"/>
    <w:rsid w:val="00371F58"/>
    <w:rsid w:val="003735BB"/>
    <w:rsid w:val="00377786"/>
    <w:rsid w:val="00380869"/>
    <w:rsid w:val="00381489"/>
    <w:rsid w:val="00381893"/>
    <w:rsid w:val="0039018C"/>
    <w:rsid w:val="00391D76"/>
    <w:rsid w:val="00396A65"/>
    <w:rsid w:val="003A1822"/>
    <w:rsid w:val="003A1A44"/>
    <w:rsid w:val="003A369F"/>
    <w:rsid w:val="003A3AAC"/>
    <w:rsid w:val="003A6B88"/>
    <w:rsid w:val="003B2EED"/>
    <w:rsid w:val="003D3E3D"/>
    <w:rsid w:val="003D7E70"/>
    <w:rsid w:val="00400575"/>
    <w:rsid w:val="004052AF"/>
    <w:rsid w:val="00410559"/>
    <w:rsid w:val="00410EF5"/>
    <w:rsid w:val="00412BCF"/>
    <w:rsid w:val="0041383D"/>
    <w:rsid w:val="004162A4"/>
    <w:rsid w:val="00417437"/>
    <w:rsid w:val="00417ADE"/>
    <w:rsid w:val="00425E71"/>
    <w:rsid w:val="004521DD"/>
    <w:rsid w:val="004536EB"/>
    <w:rsid w:val="004567D7"/>
    <w:rsid w:val="00481E63"/>
    <w:rsid w:val="004878C0"/>
    <w:rsid w:val="00495442"/>
    <w:rsid w:val="00496CE2"/>
    <w:rsid w:val="004A184C"/>
    <w:rsid w:val="004C4B37"/>
    <w:rsid w:val="004C6448"/>
    <w:rsid w:val="004E10B2"/>
    <w:rsid w:val="004E1A22"/>
    <w:rsid w:val="004E2D94"/>
    <w:rsid w:val="004F6E3E"/>
    <w:rsid w:val="0050485C"/>
    <w:rsid w:val="0050768D"/>
    <w:rsid w:val="005109AC"/>
    <w:rsid w:val="005166AF"/>
    <w:rsid w:val="00527F75"/>
    <w:rsid w:val="005306EA"/>
    <w:rsid w:val="00534B87"/>
    <w:rsid w:val="00534FFF"/>
    <w:rsid w:val="005360FD"/>
    <w:rsid w:val="00542953"/>
    <w:rsid w:val="0054373F"/>
    <w:rsid w:val="00551565"/>
    <w:rsid w:val="0055183E"/>
    <w:rsid w:val="00557B75"/>
    <w:rsid w:val="00565E71"/>
    <w:rsid w:val="00566220"/>
    <w:rsid w:val="005932D8"/>
    <w:rsid w:val="00593F51"/>
    <w:rsid w:val="00594E7F"/>
    <w:rsid w:val="005954DF"/>
    <w:rsid w:val="005A71A9"/>
    <w:rsid w:val="005B0748"/>
    <w:rsid w:val="005D0388"/>
    <w:rsid w:val="005E3920"/>
    <w:rsid w:val="005E3DD5"/>
    <w:rsid w:val="005E4323"/>
    <w:rsid w:val="005F42BC"/>
    <w:rsid w:val="00603575"/>
    <w:rsid w:val="006147D8"/>
    <w:rsid w:val="00615136"/>
    <w:rsid w:val="00626EDA"/>
    <w:rsid w:val="00630420"/>
    <w:rsid w:val="0063403D"/>
    <w:rsid w:val="00635656"/>
    <w:rsid w:val="00637CC3"/>
    <w:rsid w:val="00663EA2"/>
    <w:rsid w:val="00664B45"/>
    <w:rsid w:val="00672548"/>
    <w:rsid w:val="006738A5"/>
    <w:rsid w:val="006755DA"/>
    <w:rsid w:val="00684975"/>
    <w:rsid w:val="00694476"/>
    <w:rsid w:val="0069668E"/>
    <w:rsid w:val="006A2B75"/>
    <w:rsid w:val="006A3139"/>
    <w:rsid w:val="006A34A4"/>
    <w:rsid w:val="006A6BD5"/>
    <w:rsid w:val="006A7557"/>
    <w:rsid w:val="006B60EE"/>
    <w:rsid w:val="006B6C55"/>
    <w:rsid w:val="006C3B1E"/>
    <w:rsid w:val="006D5BD9"/>
    <w:rsid w:val="006E1C0E"/>
    <w:rsid w:val="006E287D"/>
    <w:rsid w:val="006F49A9"/>
    <w:rsid w:val="006F640A"/>
    <w:rsid w:val="00730868"/>
    <w:rsid w:val="00747C6F"/>
    <w:rsid w:val="0075131C"/>
    <w:rsid w:val="00763595"/>
    <w:rsid w:val="007653D3"/>
    <w:rsid w:val="0076787D"/>
    <w:rsid w:val="007724D0"/>
    <w:rsid w:val="00775FE8"/>
    <w:rsid w:val="007A15C6"/>
    <w:rsid w:val="007A332A"/>
    <w:rsid w:val="007A401C"/>
    <w:rsid w:val="007B32DC"/>
    <w:rsid w:val="007B45CB"/>
    <w:rsid w:val="007B5402"/>
    <w:rsid w:val="007C1C3F"/>
    <w:rsid w:val="007C3F1D"/>
    <w:rsid w:val="007F4634"/>
    <w:rsid w:val="007F6D62"/>
    <w:rsid w:val="00801808"/>
    <w:rsid w:val="00804294"/>
    <w:rsid w:val="00823165"/>
    <w:rsid w:val="00823A15"/>
    <w:rsid w:val="00823B9F"/>
    <w:rsid w:val="00853454"/>
    <w:rsid w:val="0085625B"/>
    <w:rsid w:val="008567B0"/>
    <w:rsid w:val="00870B8F"/>
    <w:rsid w:val="008718F3"/>
    <w:rsid w:val="008727DC"/>
    <w:rsid w:val="00887DA6"/>
    <w:rsid w:val="0089541F"/>
    <w:rsid w:val="008958B9"/>
    <w:rsid w:val="008A42BF"/>
    <w:rsid w:val="008B09BD"/>
    <w:rsid w:val="008B5A7F"/>
    <w:rsid w:val="008C1F40"/>
    <w:rsid w:val="008C21D4"/>
    <w:rsid w:val="008D3C34"/>
    <w:rsid w:val="008E1298"/>
    <w:rsid w:val="008E5985"/>
    <w:rsid w:val="008F08A6"/>
    <w:rsid w:val="008F1587"/>
    <w:rsid w:val="008F305D"/>
    <w:rsid w:val="008F444B"/>
    <w:rsid w:val="008F644F"/>
    <w:rsid w:val="00900A25"/>
    <w:rsid w:val="00901F27"/>
    <w:rsid w:val="00904092"/>
    <w:rsid w:val="00907B22"/>
    <w:rsid w:val="0091329A"/>
    <w:rsid w:val="00921BD7"/>
    <w:rsid w:val="00922504"/>
    <w:rsid w:val="00933F55"/>
    <w:rsid w:val="00934E28"/>
    <w:rsid w:val="009350D3"/>
    <w:rsid w:val="00936F3E"/>
    <w:rsid w:val="00937217"/>
    <w:rsid w:val="0094162A"/>
    <w:rsid w:val="009605AA"/>
    <w:rsid w:val="00965A15"/>
    <w:rsid w:val="0097406D"/>
    <w:rsid w:val="00980A77"/>
    <w:rsid w:val="009817A2"/>
    <w:rsid w:val="00982C41"/>
    <w:rsid w:val="009849EA"/>
    <w:rsid w:val="00987759"/>
    <w:rsid w:val="009A0BB2"/>
    <w:rsid w:val="009A2A08"/>
    <w:rsid w:val="009B23BB"/>
    <w:rsid w:val="009C1D8C"/>
    <w:rsid w:val="009C5F9B"/>
    <w:rsid w:val="009C7169"/>
    <w:rsid w:val="009D2AA4"/>
    <w:rsid w:val="009D2D59"/>
    <w:rsid w:val="009E27C5"/>
    <w:rsid w:val="009F3759"/>
    <w:rsid w:val="009F38DA"/>
    <w:rsid w:val="009F5AC6"/>
    <w:rsid w:val="009F6928"/>
    <w:rsid w:val="00A0106E"/>
    <w:rsid w:val="00A017D6"/>
    <w:rsid w:val="00A11EB6"/>
    <w:rsid w:val="00A17F33"/>
    <w:rsid w:val="00A24EE2"/>
    <w:rsid w:val="00A355DA"/>
    <w:rsid w:val="00A4179C"/>
    <w:rsid w:val="00A44682"/>
    <w:rsid w:val="00A60B8D"/>
    <w:rsid w:val="00A6102E"/>
    <w:rsid w:val="00A65DEB"/>
    <w:rsid w:val="00A6777F"/>
    <w:rsid w:val="00A834CF"/>
    <w:rsid w:val="00A861D9"/>
    <w:rsid w:val="00A87A81"/>
    <w:rsid w:val="00A920AF"/>
    <w:rsid w:val="00A974D5"/>
    <w:rsid w:val="00A97930"/>
    <w:rsid w:val="00AA0B52"/>
    <w:rsid w:val="00AA47E8"/>
    <w:rsid w:val="00AC3180"/>
    <w:rsid w:val="00AD0F63"/>
    <w:rsid w:val="00AE1D92"/>
    <w:rsid w:val="00AE5ED6"/>
    <w:rsid w:val="00AE6320"/>
    <w:rsid w:val="00B00217"/>
    <w:rsid w:val="00B033BF"/>
    <w:rsid w:val="00B12BBD"/>
    <w:rsid w:val="00B1410B"/>
    <w:rsid w:val="00B14AE4"/>
    <w:rsid w:val="00B35E1C"/>
    <w:rsid w:val="00B42C1C"/>
    <w:rsid w:val="00B5181E"/>
    <w:rsid w:val="00B52F60"/>
    <w:rsid w:val="00B55C0B"/>
    <w:rsid w:val="00B5670C"/>
    <w:rsid w:val="00B663AA"/>
    <w:rsid w:val="00B676A6"/>
    <w:rsid w:val="00B94924"/>
    <w:rsid w:val="00BB339A"/>
    <w:rsid w:val="00BB45B7"/>
    <w:rsid w:val="00BB730B"/>
    <w:rsid w:val="00BC2FC7"/>
    <w:rsid w:val="00BD29BC"/>
    <w:rsid w:val="00BE20DD"/>
    <w:rsid w:val="00BF4F58"/>
    <w:rsid w:val="00BF77E4"/>
    <w:rsid w:val="00C02692"/>
    <w:rsid w:val="00C0338C"/>
    <w:rsid w:val="00C0347B"/>
    <w:rsid w:val="00C04C17"/>
    <w:rsid w:val="00C05B7D"/>
    <w:rsid w:val="00C108CA"/>
    <w:rsid w:val="00C13304"/>
    <w:rsid w:val="00C14C0F"/>
    <w:rsid w:val="00C27FD3"/>
    <w:rsid w:val="00C47328"/>
    <w:rsid w:val="00C52023"/>
    <w:rsid w:val="00C5406C"/>
    <w:rsid w:val="00C57D12"/>
    <w:rsid w:val="00C637A8"/>
    <w:rsid w:val="00C74BCF"/>
    <w:rsid w:val="00C91714"/>
    <w:rsid w:val="00CA51FE"/>
    <w:rsid w:val="00CB1627"/>
    <w:rsid w:val="00CC1EAE"/>
    <w:rsid w:val="00CD1E38"/>
    <w:rsid w:val="00CD4B76"/>
    <w:rsid w:val="00CD5AE3"/>
    <w:rsid w:val="00CD6FD3"/>
    <w:rsid w:val="00CD7052"/>
    <w:rsid w:val="00CE5CD9"/>
    <w:rsid w:val="00CE7E30"/>
    <w:rsid w:val="00CF3589"/>
    <w:rsid w:val="00D00A48"/>
    <w:rsid w:val="00D07A1C"/>
    <w:rsid w:val="00D1195C"/>
    <w:rsid w:val="00D31DC9"/>
    <w:rsid w:val="00D3357C"/>
    <w:rsid w:val="00D33CBA"/>
    <w:rsid w:val="00D412D3"/>
    <w:rsid w:val="00D429F1"/>
    <w:rsid w:val="00D42D0E"/>
    <w:rsid w:val="00D51DB7"/>
    <w:rsid w:val="00D67DBB"/>
    <w:rsid w:val="00D776BD"/>
    <w:rsid w:val="00D809BF"/>
    <w:rsid w:val="00D832F5"/>
    <w:rsid w:val="00D87765"/>
    <w:rsid w:val="00D932BD"/>
    <w:rsid w:val="00DA19A2"/>
    <w:rsid w:val="00DA390C"/>
    <w:rsid w:val="00DA59B9"/>
    <w:rsid w:val="00DB3249"/>
    <w:rsid w:val="00DC6E55"/>
    <w:rsid w:val="00DD0159"/>
    <w:rsid w:val="00DD288B"/>
    <w:rsid w:val="00DE5ABE"/>
    <w:rsid w:val="00DF6761"/>
    <w:rsid w:val="00E0456F"/>
    <w:rsid w:val="00E05418"/>
    <w:rsid w:val="00E0541F"/>
    <w:rsid w:val="00E1779C"/>
    <w:rsid w:val="00E23696"/>
    <w:rsid w:val="00E27AF7"/>
    <w:rsid w:val="00E35A21"/>
    <w:rsid w:val="00E361E3"/>
    <w:rsid w:val="00E45847"/>
    <w:rsid w:val="00E473B2"/>
    <w:rsid w:val="00E67688"/>
    <w:rsid w:val="00E909BE"/>
    <w:rsid w:val="00E93CFE"/>
    <w:rsid w:val="00EA08B8"/>
    <w:rsid w:val="00EB473F"/>
    <w:rsid w:val="00EB4B19"/>
    <w:rsid w:val="00EB5770"/>
    <w:rsid w:val="00EB6747"/>
    <w:rsid w:val="00EE2C15"/>
    <w:rsid w:val="00EF3077"/>
    <w:rsid w:val="00F01521"/>
    <w:rsid w:val="00F10186"/>
    <w:rsid w:val="00F103DE"/>
    <w:rsid w:val="00F22DEA"/>
    <w:rsid w:val="00F32F8E"/>
    <w:rsid w:val="00F36F70"/>
    <w:rsid w:val="00F4183C"/>
    <w:rsid w:val="00F60D04"/>
    <w:rsid w:val="00F60DFC"/>
    <w:rsid w:val="00F632D8"/>
    <w:rsid w:val="00F75386"/>
    <w:rsid w:val="00F81253"/>
    <w:rsid w:val="00F94DF9"/>
    <w:rsid w:val="00F95593"/>
    <w:rsid w:val="00F965F3"/>
    <w:rsid w:val="00FA2E78"/>
    <w:rsid w:val="00FA6687"/>
    <w:rsid w:val="00FB34E0"/>
    <w:rsid w:val="00FB5538"/>
    <w:rsid w:val="00FC7FA3"/>
    <w:rsid w:val="00FD56A4"/>
    <w:rsid w:val="00FF542E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1F097BB1"/>
  <w15:docId w15:val="{6AC2B262-446A-45E3-9948-E535FADA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1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4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2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51E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51EC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951E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496C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35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4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climatecharts.net/" TargetMode="External"/><Relationship Id="rId18" Type="http://schemas.openxmlformats.org/officeDocument/2006/relationships/hyperlink" Target="https://arcticwwf.org/newsroom/news/61-polar-bears-gathered-near-a-village-in-chukotka-russia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https://arcticwwf.org/species/walru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https://arcticwwf.org/newsroom/stories/tatyana-minenko-the-polar-bear-patrol-chief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d2702c46-ea31-457a-96fd-e00e235ba8f1">
      <Terms xmlns="http://schemas.microsoft.com/office/infopath/2007/PartnerControls"/>
    </TaxKeywordTaxHTField>
    <m6ff7cc720cd47968e1acc6822a04c2a xmlns="f98906e5-ed58-42b1-96d1-47aa8e093963">
      <Terms xmlns="http://schemas.microsoft.com/office/infopath/2007/PartnerControls"/>
    </m6ff7cc720cd47968e1acc6822a04c2a>
    <TaxCatchAll xmlns="d2702c46-ea31-457a-96fd-e00e235ba8f1"/>
    <ie95326c2bd442c09918ed9a62864bb7 xmlns="f98906e5-ed58-42b1-96d1-47aa8e093963">
      <Terms xmlns="http://schemas.microsoft.com/office/infopath/2007/PartnerControls"/>
    </ie95326c2bd442c09918ed9a62864bb7>
    <j03b514f4e4c42e78d96b527934d8f35 xmlns="f98906e5-ed58-42b1-96d1-47aa8e093963">
      <Terms xmlns="http://schemas.microsoft.com/office/infopath/2007/PartnerControls"/>
    </j03b514f4e4c42e78d96b527934d8f35>
    <oc6c1a06a62847b6ab91d1d05ce3f6a0 xmlns="f98906e5-ed58-42b1-96d1-47aa8e093963">
      <Terms xmlns="http://schemas.microsoft.com/office/infopath/2007/PartnerControls"/>
    </oc6c1a06a62847b6ab91d1d05ce3f6a0>
    <ld0f678f5e854356add638e3b1bcb1c9 xmlns="f98906e5-ed58-42b1-96d1-47aa8e093963">
      <Terms xmlns="http://schemas.microsoft.com/office/infopath/2007/PartnerControls"/>
    </ld0f678f5e854356add638e3b1bcb1c9>
    <hacea5fee4bb48c7bfcfacc24260f176 xmlns="f98906e5-ed58-42b1-96d1-47aa8e093963">
      <Terms xmlns="http://schemas.microsoft.com/office/infopath/2007/PartnerControls"/>
    </hacea5fee4bb48c7bfcfacc24260f176>
    <WWF_Financial_Year xmlns="f98906e5-ed58-42b1-96d1-47aa8e093963" xsi:nil="true"/>
    <h4cb14bdc83846cfb9e5c2af455732f0 xmlns="f98906e5-ed58-42b1-96d1-47aa8e093963">
      <Terms xmlns="http://schemas.microsoft.com/office/infopath/2007/PartnerControls"/>
    </h4cb14bdc83846cfb9e5c2af455732f0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c3182ccb-90f3-424d-b980-d7cd99672c54" ContentTypeId="0x010100EF3726457B8C4C4892749E6B4865C3FC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WF Document" ma:contentTypeID="0x010100EF3726457B8C4C4892749E6B4865C3FC009AF9B83C6083C145A434A7B60CD41388" ma:contentTypeVersion="26" ma:contentTypeDescription="Create a new document." ma:contentTypeScope="" ma:versionID="2ea5aae80b0a7e16ed33a36ba49e920b">
  <xsd:schema xmlns:xsd="http://www.w3.org/2001/XMLSchema" xmlns:xs="http://www.w3.org/2001/XMLSchema" xmlns:p="http://schemas.microsoft.com/office/2006/metadata/properties" xmlns:ns2="d2702c46-ea31-457a-96fd-e00e235ba8f1" xmlns:ns3="f98906e5-ed58-42b1-96d1-47aa8e093963" xmlns:ns4="02cd3014-460a-4f24-9b0e-44f16717fd38" xmlns:ns5="a8770a3f-094e-4c97-bfac-023a00ce03e6" targetNamespace="http://schemas.microsoft.com/office/2006/metadata/properties" ma:root="true" ma:fieldsID="b37c9d8945a6279fda6af4bb730a66d4" ns2:_="" ns3:_="" ns4:_="" ns5:_="">
    <xsd:import namespace="d2702c46-ea31-457a-96fd-e00e235ba8f1"/>
    <xsd:import namespace="f98906e5-ed58-42b1-96d1-47aa8e093963"/>
    <xsd:import namespace="02cd3014-460a-4f24-9b0e-44f16717fd38"/>
    <xsd:import namespace="a8770a3f-094e-4c97-bfac-023a00ce03e6"/>
    <xsd:element name="properties">
      <xsd:complexType>
        <xsd:sequence>
          <xsd:element name="documentManagement">
            <xsd:complexType>
              <xsd:all>
                <xsd:element ref="ns3:WWF_Financial_Year" minOccurs="0"/>
                <xsd:element ref="ns3:ie95326c2bd442c09918ed9a62864bb7" minOccurs="0"/>
                <xsd:element ref="ns3:j03b514f4e4c42e78d96b527934d8f35" minOccurs="0"/>
                <xsd:element ref="ns2:TaxCatchAll" minOccurs="0"/>
                <xsd:element ref="ns3:hacea5fee4bb48c7bfcfacc24260f176" minOccurs="0"/>
                <xsd:element ref="ns3:m6ff7cc720cd47968e1acc6822a04c2a" minOccurs="0"/>
                <xsd:element ref="ns3:ld0f678f5e854356add638e3b1bcb1c9" minOccurs="0"/>
                <xsd:element ref="ns3:h4cb14bdc83846cfb9e5c2af455732f0" minOccurs="0"/>
                <xsd:element ref="ns3:oc6c1a06a62847b6ab91d1d05ce3f6a0" minOccurs="0"/>
                <xsd:element ref="ns2:TaxKeywordTaxHTField" minOccurs="0"/>
                <xsd:element ref="ns2:TaxCatchAllLabel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02c46-ea31-457a-96fd-e00e235ba8f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b244e71f-a64c-456a-8c3c-79b35632ebb8}" ma:internalName="TaxCatchAll" ma:showField="CatchAllData" ma:web="a8770a3f-094e-4c97-bfac-023a00ce03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5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6" nillable="true" ma:displayName="Taxonomy Catch All Column1" ma:hidden="true" ma:list="{b244e71f-a64c-456a-8c3c-79b35632ebb8}" ma:internalName="TaxCatchAllLabel" ma:readOnly="true" ma:showField="CatchAllDataLabel" ma:web="a8770a3f-094e-4c97-bfac-023a00ce03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906e5-ed58-42b1-96d1-47aa8e093963" elementFormDefault="qualified">
    <xsd:import namespace="http://schemas.microsoft.com/office/2006/documentManagement/types"/>
    <xsd:import namespace="http://schemas.microsoft.com/office/infopath/2007/PartnerControls"/>
    <xsd:element name="WWF_Financial_Year" ma:index="9" nillable="true" ma:displayName="Financial Year" ma:format="Dropdown" ma:internalName="WWF_Financial_Year">
      <xsd:simpleType>
        <xsd:restriction base="dms:Choice">
          <xsd:enumeration value="FY18"/>
          <xsd:enumeration value="FY19"/>
          <xsd:enumeration value="FY20"/>
        </xsd:restriction>
      </xsd:simpleType>
    </xsd:element>
    <xsd:element name="ie95326c2bd442c09918ed9a62864bb7" ma:index="12" nillable="true" ma:taxonomy="true" ma:internalName="ie95326c2bd442c09918ed9a62864bb7" ma:taxonomyFieldName="WWF_Document_Status" ma:displayName="Document Status" ma:default="" ma:fieldId="{2e95326c-2bd4-42c0-9918-ed9a62864bb7}" ma:sspId="c3182ccb-90f3-424d-b980-d7cd99672c54" ma:termSetId="448c91f8-182c-423c-9253-ac72cb910d8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3b514f4e4c42e78d96b527934d8f35" ma:index="14" nillable="true" ma:taxonomy="true" ma:internalName="j03b514f4e4c42e78d96b527934d8f35" ma:taxonomyFieldName="WWF_Document_Type" ma:displayName="Document Type" ma:default="" ma:fieldId="{303b514f-4e4c-42e7-8d96-b527934d8f35}" ma:sspId="c3182ccb-90f3-424d-b980-d7cd99672c54" ma:termSetId="15a66b75-a5e8-4ef9-89bd-9bbc9f089c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acea5fee4bb48c7bfcfacc24260f176" ma:index="17" nillable="true" ma:taxonomy="true" ma:internalName="hacea5fee4bb48c7bfcfacc24260f176" ma:taxonomyFieldName="WWF_Goal" ma:displayName="Goal" ma:default="" ma:fieldId="{1acea5fe-e4bb-48c7-bfcf-acc24260f176}" ma:taxonomyMulti="true" ma:sspId="c3182ccb-90f3-424d-b980-d7cd99672c54" ma:termSetId="17c14ec2-7462-4877-96f2-93d281e530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ff7cc720cd47968e1acc6822a04c2a" ma:index="19" nillable="true" ma:taxonomy="true" ma:internalName="m6ff7cc720cd47968e1acc6822a04c2a" ma:taxonomyFieldName="WWF_Office" ma:displayName="Office" ma:default="" ma:fieldId="{66ff7cc7-20cd-4796-8e1a-cc6822a04c2a}" ma:sspId="c3182ccb-90f3-424d-b980-d7cd99672c54" ma:termSetId="f7e8d12e-8f3c-426f-aaa3-89a3365cc5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0f678f5e854356add638e3b1bcb1c9" ma:index="21" nillable="true" ma:taxonomy="true" ma:internalName="ld0f678f5e854356add638e3b1bcb1c9" ma:taxonomyFieldName="WWF_Project_Code" ma:displayName="Project Code" ma:default="" ma:fieldId="{5d0f678f-5e85-4356-add6-38e3b1bcb1c9}" ma:sspId="c3182ccb-90f3-424d-b980-d7cd99672c54" ma:termSetId="82563fe2-67ba-4328-b8bd-be3f1996add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4cb14bdc83846cfb9e5c2af455732f0" ma:index="22" nillable="true" ma:taxonomy="true" ma:internalName="h4cb14bdc83846cfb9e5c2af455732f0" ma:taxonomyFieldName="WWF_Department" ma:displayName="Department" ma:default="" ma:fieldId="{14cb14bd-c838-46cf-b9e5-c2af455732f0}" ma:sspId="c3182ccb-90f3-424d-b980-d7cd99672c54" ma:termSetId="4fc87ecf-5537-4bfe-8379-0dd2754f6c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c6c1a06a62847b6ab91d1d05ce3f6a0" ma:index="23" nillable="true" ma:taxonomy="true" ma:internalName="oc6c1a06a62847b6ab91d1d05ce3f6a0" ma:taxonomyFieldName="WWF_Sensitivity" ma:displayName="Sensitivity" ma:default="" ma:fieldId="{8c6c1a06-a628-47b6-ab91-d1d05ce3f6a0}" ma:sspId="c3182ccb-90f3-424d-b980-d7cd99672c54" ma:termSetId="5a4201ff-8442-4138-a151-ac3c63cdc60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d3014-460a-4f24-9b0e-44f16717fd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70a3f-094e-4c97-bfac-023a00ce03e6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EFCD2B-AE80-4D61-92D4-EDD94DB955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B4BCD3-7EDD-4978-B9CD-C60F2C0EE82F}">
  <ds:schemaRefs>
    <ds:schemaRef ds:uri="http://schemas.microsoft.com/office/2006/metadata/properties"/>
    <ds:schemaRef ds:uri="http://schemas.microsoft.com/office/infopath/2007/PartnerControls"/>
    <ds:schemaRef ds:uri="d2702c46-ea31-457a-96fd-e00e235ba8f1"/>
    <ds:schemaRef ds:uri="f98906e5-ed58-42b1-96d1-47aa8e093963"/>
  </ds:schemaRefs>
</ds:datastoreItem>
</file>

<file path=customXml/itemProps3.xml><?xml version="1.0" encoding="utf-8"?>
<ds:datastoreItem xmlns:ds="http://schemas.openxmlformats.org/officeDocument/2006/customXml" ds:itemID="{397825A7-CC7C-4273-9EE3-1595556E3E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890E20-9BF7-4712-BA55-FDEBAA99692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3918131-B7B5-473D-8ECF-949C107C0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02c46-ea31-457a-96fd-e00e235ba8f1"/>
    <ds:schemaRef ds:uri="f98906e5-ed58-42b1-96d1-47aa8e093963"/>
    <ds:schemaRef ds:uri="02cd3014-460a-4f24-9b0e-44f16717fd38"/>
    <ds:schemaRef ds:uri="a8770a3f-094e-4c97-bfac-023a00ce03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0</TotalTime>
  <Pages>6</Pages>
  <Words>1532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dc:description/>
  <cp:lastModifiedBy>Claire Brown</cp:lastModifiedBy>
  <cp:revision>2</cp:revision>
  <cp:lastPrinted>2020-11-10T14:35:00Z</cp:lastPrinted>
  <dcterms:created xsi:type="dcterms:W3CDTF">2022-02-11T11:48:00Z</dcterms:created>
  <dcterms:modified xsi:type="dcterms:W3CDTF">2022-02-11T11:48:00Z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0x010100EF3726457B8C4C4892749E6B4865C3FC009AF9B83C6083C145A434A7B60CD41388</vt:lpwstr>
  </property>
  <property fmtid="{D5CDD505-2E9C-101B-9397-08002B2CF9AE}" pid="3" name="TaxKeyword">
    <vt:lpwstr/>
  </property>
  <property fmtid="{D5CDD505-2E9C-101B-9397-08002B2CF9AE}" pid="4" name="WWF_Department">
    <vt:lpwstr/>
  </property>
  <property fmtid="{D5CDD505-2E9C-101B-9397-08002B2CF9AE}" pid="5" name="WWF_Sensitivity">
    <vt:lpwstr/>
  </property>
  <property fmtid="{D5CDD505-2E9C-101B-9397-08002B2CF9AE}" pid="6" name="WWF_Document_Status">
    <vt:lpwstr/>
  </property>
  <property fmtid="{D5CDD505-2E9C-101B-9397-08002B2CF9AE}" pid="7" name="WWF_Document_Type">
    <vt:lpwstr/>
  </property>
  <property fmtid="{D5CDD505-2E9C-101B-9397-08002B2CF9AE}" pid="8" name="WWF_Project_Code">
    <vt:lpwstr/>
  </property>
  <property fmtid="{D5CDD505-2E9C-101B-9397-08002B2CF9AE}" pid="9" name="WWF_Goal">
    <vt:lpwstr/>
  </property>
  <property fmtid="{D5CDD505-2E9C-101B-9397-08002B2CF9AE}" pid="10" name="WWF_Office">
    <vt:lpwstr/>
  </property>
</Properties>
</file>