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1FA" w:rsidRDefault="00C7242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A5DC12" wp14:editId="47F8A51C">
                <wp:simplePos x="0" y="0"/>
                <wp:positionH relativeFrom="column">
                  <wp:posOffset>5133975</wp:posOffset>
                </wp:positionH>
                <wp:positionV relativeFrom="paragraph">
                  <wp:posOffset>-223521</wp:posOffset>
                </wp:positionV>
                <wp:extent cx="1374775" cy="257175"/>
                <wp:effectExtent l="0" t="0" r="0" b="95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42E" w:rsidRPr="00C7242E" w:rsidRDefault="00C7242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7242E">
                              <w:rPr>
                                <w:sz w:val="16"/>
                                <w:szCs w:val="16"/>
                              </w:rPr>
                              <w:t>Source: David Pyle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4.25pt;margin-top:-17.6pt;width:108.2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" stroked="f">
                <v:textbox>
                  <w:txbxContent>
                    <w:p w:rsidR="00C7242E" w:rsidRPr="00C7242E" w:rsidRDefault="00C7242E">
                      <w:pPr>
                        <w:rPr>
                          <w:sz w:val="16"/>
                          <w:szCs w:val="16"/>
                        </w:rPr>
                      </w:pPr>
                      <w:r w:rsidRPr="00C7242E">
                        <w:rPr>
                          <w:sz w:val="16"/>
                          <w:szCs w:val="16"/>
                        </w:rPr>
                        <w:t>Source: David Pyle</w:t>
                      </w:r>
                    </w:p>
                  </w:txbxContent>
                </v:textbox>
              </v:shape>
            </w:pict>
          </mc:Fallback>
        </mc:AlternateContent>
      </w:r>
      <w:r w:rsidR="009F7CA7">
        <w:rPr>
          <w:noProof/>
          <w:color w:val="000000"/>
          <w:lang w:eastAsia="en-GB"/>
        </w:rPr>
        <w:drawing>
          <wp:anchor distT="0" distB="0" distL="114300" distR="114300" simplePos="0" relativeHeight="251670528" behindDoc="1" locked="0" layoutInCell="1" allowOverlap="1" wp14:anchorId="54194473" wp14:editId="6863C14C">
            <wp:simplePos x="0" y="0"/>
            <wp:positionH relativeFrom="column">
              <wp:posOffset>-640080</wp:posOffset>
            </wp:positionH>
            <wp:positionV relativeFrom="paragraph">
              <wp:posOffset>-189865</wp:posOffset>
            </wp:positionV>
            <wp:extent cx="6991350" cy="4498340"/>
            <wp:effectExtent l="0" t="0" r="0" b="0"/>
            <wp:wrapTight wrapText="bothSides">
              <wp:wrapPolygon edited="0">
                <wp:start x="0" y="0"/>
                <wp:lineTo x="0" y="21496"/>
                <wp:lineTo x="21541" y="21496"/>
                <wp:lineTo x="21541" y="0"/>
                <wp:lineTo x="0" y="0"/>
              </wp:wrapPolygon>
            </wp:wrapTight>
            <wp:docPr id="6" name="Picture 6" descr="http://coolgeography.co.uk/GCSE/AQA/Tourism/Life%20cycle%20model/Blackpool%20change%20in%20tour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olgeography.co.uk/GCSE/AQA/Tourism/Life%20cycle%20model/Blackpool%20change%20in%20touri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7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CF3C06" wp14:editId="263E7CCF">
                <wp:simplePos x="0" y="0"/>
                <wp:positionH relativeFrom="column">
                  <wp:posOffset>-200025</wp:posOffset>
                </wp:positionH>
                <wp:positionV relativeFrom="paragraph">
                  <wp:posOffset>-581025</wp:posOffset>
                </wp:positionV>
                <wp:extent cx="4514850" cy="333375"/>
                <wp:effectExtent l="0" t="0" r="0" b="9525"/>
                <wp:wrapTight wrapText="bothSides">
                  <wp:wrapPolygon edited="0">
                    <wp:start x="0" y="0"/>
                    <wp:lineTo x="0" y="20983"/>
                    <wp:lineTo x="21509" y="20983"/>
                    <wp:lineTo x="21509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2C0" w:rsidRPr="009F7CA7" w:rsidRDefault="009F7CA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F7CA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Lesson five: Blackpool resource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5.75pt;margin-top:-45.75pt;width:355.5pt;height:26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" stroked="f">
                <v:textbox>
                  <w:txbxContent>
                    <w:p w:rsidR="008F02C0" w:rsidRPr="009F7CA7" w:rsidRDefault="009F7CA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F7CA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Lesson five: Blackpool resource pack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01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46E7BE" wp14:editId="293535FF">
                <wp:simplePos x="0" y="0"/>
                <wp:positionH relativeFrom="column">
                  <wp:posOffset>-685800</wp:posOffset>
                </wp:positionH>
                <wp:positionV relativeFrom="paragraph">
                  <wp:posOffset>34290</wp:posOffset>
                </wp:positionV>
                <wp:extent cx="2305050" cy="28194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267" w:rsidRPr="002359F0" w:rsidRDefault="0037526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75267">
                              <w:rPr>
                                <w:b/>
                                <w:sz w:val="24"/>
                                <w:szCs w:val="24"/>
                              </w:rPr>
                              <w:t>GROWTH</w:t>
                            </w:r>
                            <w:r w:rsidRPr="0037526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59F0">
                              <w:rPr>
                                <w:b/>
                                <w:sz w:val="24"/>
                                <w:szCs w:val="24"/>
                              </w:rPr>
                              <w:t>(Mid 19</w:t>
                            </w:r>
                            <w:r w:rsidRPr="002359F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2359F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 – 1960)</w:t>
                            </w:r>
                          </w:p>
                          <w:p w:rsidR="00375267" w:rsidRDefault="003752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Influences:</w:t>
                            </w:r>
                          </w:p>
                          <w:p w:rsidR="00375267" w:rsidRDefault="00375267" w:rsidP="003752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Railway links to Manchester and other Lancashire textile towns</w:t>
                            </w:r>
                          </w:p>
                          <w:p w:rsidR="00375267" w:rsidRDefault="00375267" w:rsidP="003752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Introduction of paid annual leave in 1938</w:t>
                            </w:r>
                          </w:p>
                          <w:p w:rsidR="00375267" w:rsidRDefault="00375267" w:rsidP="003752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Natural advantages e.g. long, sandy beach.</w:t>
                            </w:r>
                          </w:p>
                          <w:p w:rsidR="00375267" w:rsidRPr="00375267" w:rsidRDefault="00375267" w:rsidP="003752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Tourist attractions: piers, hotels, Blackpool Tower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4pt;margin-top:2.7pt;width:181.5pt;height:2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">
                <v:textbox>
                  <w:txbxContent>
                    <w:p w:rsidR="00375267" w:rsidRPr="002359F0" w:rsidRDefault="0037526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75267">
                        <w:rPr>
                          <w:b/>
                          <w:sz w:val="24"/>
                          <w:szCs w:val="24"/>
                        </w:rPr>
                        <w:t>GROWTH</w:t>
                      </w:r>
                      <w:r w:rsidRPr="0037526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359F0">
                        <w:rPr>
                          <w:b/>
                          <w:sz w:val="24"/>
                          <w:szCs w:val="24"/>
                        </w:rPr>
                        <w:t>(Mid 19</w:t>
                      </w:r>
                      <w:r w:rsidRPr="002359F0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2359F0">
                        <w:rPr>
                          <w:b/>
                          <w:sz w:val="24"/>
                          <w:szCs w:val="24"/>
                        </w:rPr>
                        <w:t xml:space="preserve"> C – 1960)</w:t>
                      </w:r>
                    </w:p>
                    <w:p w:rsidR="00375267" w:rsidRDefault="0037526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Influences:</w:t>
                      </w:r>
                    </w:p>
                    <w:p w:rsidR="00375267" w:rsidRDefault="00375267" w:rsidP="003752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Railway links to Manchester and other Lancashire textile towns</w:t>
                      </w:r>
                    </w:p>
                    <w:p w:rsidR="00375267" w:rsidRDefault="00375267" w:rsidP="003752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Introduction of paid annual leave in 1938</w:t>
                      </w:r>
                    </w:p>
                    <w:p w:rsidR="00375267" w:rsidRDefault="00375267" w:rsidP="003752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Natural advantages e.g. long, sandy beach.</w:t>
                      </w:r>
                    </w:p>
                    <w:p w:rsidR="00375267" w:rsidRPr="00375267" w:rsidRDefault="00375267" w:rsidP="003752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Tourist attractions: piers, hotels, Blackpool Tower</w:t>
                      </w:r>
                    </w:p>
                  </w:txbxContent>
                </v:textbox>
              </v:shape>
            </w:pict>
          </mc:Fallback>
        </mc:AlternateContent>
      </w:r>
      <w:r w:rsidR="001B01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654688" wp14:editId="3D4FD9E0">
                <wp:simplePos x="0" y="0"/>
                <wp:positionH relativeFrom="column">
                  <wp:posOffset>-723900</wp:posOffset>
                </wp:positionH>
                <wp:positionV relativeFrom="paragraph">
                  <wp:posOffset>2910840</wp:posOffset>
                </wp:positionV>
                <wp:extent cx="7067550" cy="22098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8C1" w:rsidRPr="001538C1" w:rsidRDefault="001538C1" w:rsidP="002359F0">
                            <w:pPr>
                              <w:numPr>
                                <w:ilvl w:val="0"/>
                                <w:numId w:val="4"/>
                              </w:numPr>
                              <w:spacing w:before="45" w:after="0" w:line="330" w:lineRule="atLeast"/>
                              <w:ind w:left="0"/>
                              <w:rPr>
                                <w:rFonts w:ascii="Arial" w:eastAsia="Times New Roman" w:hAnsi="Arial" w:cs="Arial"/>
                                <w:color w:val="777777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1538C1">
                              <w:rPr>
                                <w:rFonts w:eastAsia="Times New Roman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SOLUTIONS</w:t>
                            </w:r>
                          </w:p>
                          <w:p w:rsidR="002359F0" w:rsidRPr="001538C1" w:rsidRDefault="001538C1" w:rsidP="001538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45" w:after="0" w:line="330" w:lineRule="atLeast"/>
                              <w:rPr>
                                <w:rFonts w:eastAsia="Times New Roman" w:cs="Arial"/>
                                <w:color w:val="777777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Smarten up run-down areas</w:t>
                            </w:r>
                          </w:p>
                          <w:p w:rsidR="002359F0" w:rsidRPr="001538C1" w:rsidRDefault="001538C1" w:rsidP="001538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45" w:after="0" w:line="330" w:lineRule="atLeast"/>
                              <w:rPr>
                                <w:rFonts w:eastAsia="Times New Roman" w:cs="Arial"/>
                                <w:color w:val="777777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Demolish old buildings and landscape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car parks</w:t>
                            </w:r>
                          </w:p>
                          <w:p w:rsidR="002359F0" w:rsidRPr="001538C1" w:rsidRDefault="001538C1" w:rsidP="001538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45" w:after="0" w:line="330" w:lineRule="atLeast"/>
                              <w:rPr>
                                <w:rFonts w:eastAsia="Times New Roman" w:cs="Arial"/>
                                <w:color w:val="777777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Clean up beaches and improve beach facilities (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in 2006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three of Blackpool's beaches were given blue flags for clean sea-water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)</w:t>
                            </w:r>
                          </w:p>
                          <w:p w:rsidR="002359F0" w:rsidRPr="001538C1" w:rsidRDefault="001538C1" w:rsidP="001538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45" w:after="0" w:line="330" w:lineRule="atLeast"/>
                              <w:rPr>
                                <w:rFonts w:eastAsia="Times New Roman" w:cs="Arial"/>
                                <w:color w:val="777777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Reduce sand extraction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further up the coast which will reduce the 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br/>
                              <w:t>rate of erosion of the beaches</w:t>
                            </w:r>
                          </w:p>
                          <w:p w:rsidR="002359F0" w:rsidRPr="001538C1" w:rsidRDefault="001538C1" w:rsidP="001538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45" w:after="0" w:line="330" w:lineRule="atLeast"/>
                              <w:rPr>
                                <w:rFonts w:eastAsia="Times New Roman" w:cs="Arial"/>
                                <w:color w:val="777777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£10 million modernisation of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'Blackpool Il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luminations' 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to extend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the 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visitor season into the autumn</w:t>
                            </w:r>
                          </w:p>
                          <w:p w:rsidR="002359F0" w:rsidRPr="001538C1" w:rsidRDefault="001538C1" w:rsidP="001538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45" w:after="0" w:line="330" w:lineRule="atLeast"/>
                              <w:rPr>
                                <w:rFonts w:eastAsia="Times New Roman" w:cs="Arial"/>
                                <w:color w:val="777777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Introduce o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ther off-season events, such as conferences 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and festivals</w:t>
                            </w:r>
                          </w:p>
                          <w:p w:rsidR="002359F0" w:rsidRPr="001538C1" w:rsidRDefault="002359F0" w:rsidP="001538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45" w:after="0" w:line="330" w:lineRule="atLeast"/>
                              <w:rPr>
                                <w:rFonts w:eastAsia="Times New Roman" w:cs="Arial"/>
                                <w:color w:val="77777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New attractions at the pleasure beach theme park and Nickelodeon land</w:t>
                            </w:r>
                          </w:p>
                          <w:p w:rsidR="002359F0" w:rsidRPr="002359F0" w:rsidRDefault="002359F0" w:rsidP="001538C1">
                            <w:pPr>
                              <w:spacing w:before="45" w:after="0" w:line="330" w:lineRule="atLeast"/>
                              <w:rPr>
                                <w:rFonts w:eastAsia="Times New Roman" w:cs="Arial"/>
                                <w:color w:val="777777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2359F0" w:rsidRDefault="002359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7pt;margin-top:229.2pt;width:556.5pt;height:17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">
                <v:textbox>
                  <w:txbxContent>
                    <w:p w:rsidR="001538C1" w:rsidRPr="001538C1" w:rsidRDefault="001538C1" w:rsidP="002359F0">
                      <w:pPr>
                        <w:numPr>
                          <w:ilvl w:val="0"/>
                          <w:numId w:val="4"/>
                        </w:numPr>
                        <w:spacing w:before="45" w:after="0" w:line="330" w:lineRule="atLeast"/>
                        <w:ind w:left="0"/>
                        <w:rPr>
                          <w:rFonts w:ascii="Arial" w:eastAsia="Times New Roman" w:hAnsi="Arial" w:cs="Arial"/>
                          <w:color w:val="777777"/>
                          <w:sz w:val="18"/>
                          <w:szCs w:val="18"/>
                          <w:lang w:eastAsia="en-GB"/>
                        </w:rPr>
                      </w:pPr>
                      <w:r w:rsidRPr="001538C1">
                        <w:rPr>
                          <w:rFonts w:eastAsia="Times New Roman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SOLUTIONS</w:t>
                      </w:r>
                    </w:p>
                    <w:p w:rsidR="002359F0" w:rsidRPr="001538C1" w:rsidRDefault="001538C1" w:rsidP="001538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45" w:after="0" w:line="330" w:lineRule="atLeast"/>
                        <w:rPr>
                          <w:rFonts w:eastAsia="Times New Roman" w:cs="Arial"/>
                          <w:color w:val="777777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Smarten up run-down areas</w:t>
                      </w:r>
                    </w:p>
                    <w:p w:rsidR="002359F0" w:rsidRPr="001538C1" w:rsidRDefault="001538C1" w:rsidP="001538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45" w:after="0" w:line="330" w:lineRule="atLeast"/>
                        <w:rPr>
                          <w:rFonts w:eastAsia="Times New Roman" w:cs="Arial"/>
                          <w:color w:val="777777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Demolish old buildings and landscape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car parks</w:t>
                      </w:r>
                    </w:p>
                    <w:p w:rsidR="002359F0" w:rsidRPr="001538C1" w:rsidRDefault="001538C1" w:rsidP="001538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45" w:after="0" w:line="330" w:lineRule="atLeast"/>
                        <w:rPr>
                          <w:rFonts w:eastAsia="Times New Roman" w:cs="Arial"/>
                          <w:color w:val="777777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Clean up beaches and improve beach facilities (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in 2006</w:t>
                      </w: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,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three of Blackpool's beaches were given blue flags for clean sea-water</w:t>
                      </w: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)</w:t>
                      </w:r>
                    </w:p>
                    <w:p w:rsidR="002359F0" w:rsidRPr="001538C1" w:rsidRDefault="001538C1" w:rsidP="001538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45" w:after="0" w:line="330" w:lineRule="atLeast"/>
                        <w:rPr>
                          <w:rFonts w:eastAsia="Times New Roman" w:cs="Arial"/>
                          <w:color w:val="777777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Reduce sand extraction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further up the coast which will reduce the 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br/>
                        <w:t>rate of erosion of the beaches</w:t>
                      </w:r>
                    </w:p>
                    <w:p w:rsidR="002359F0" w:rsidRPr="001538C1" w:rsidRDefault="001538C1" w:rsidP="001538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45" w:after="0" w:line="330" w:lineRule="atLeast"/>
                        <w:rPr>
                          <w:rFonts w:eastAsia="Times New Roman" w:cs="Arial"/>
                          <w:color w:val="777777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£10 million modernisation of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'Blackpool Il</w:t>
                      </w: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luminations' 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to extend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the </w:t>
                      </w: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visitor season into the autumn</w:t>
                      </w:r>
                    </w:p>
                    <w:p w:rsidR="002359F0" w:rsidRPr="001538C1" w:rsidRDefault="001538C1" w:rsidP="001538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45" w:after="0" w:line="330" w:lineRule="atLeast"/>
                        <w:rPr>
                          <w:rFonts w:eastAsia="Times New Roman" w:cs="Arial"/>
                          <w:color w:val="777777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Introduce o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ther off-season events, such as conferences </w:t>
                      </w: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and festivals</w:t>
                      </w:r>
                    </w:p>
                    <w:p w:rsidR="002359F0" w:rsidRPr="001538C1" w:rsidRDefault="002359F0" w:rsidP="001538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45" w:after="0" w:line="330" w:lineRule="atLeast"/>
                        <w:rPr>
                          <w:rFonts w:eastAsia="Times New Roman" w:cs="Arial"/>
                          <w:color w:val="777777"/>
                          <w:sz w:val="24"/>
                          <w:szCs w:val="24"/>
                          <w:lang w:eastAsia="en-GB"/>
                        </w:rPr>
                      </w:pPr>
                      <w:r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New attractions at the pleasure beach theme park and Nickelodeon land</w:t>
                      </w:r>
                    </w:p>
                    <w:p w:rsidR="002359F0" w:rsidRPr="002359F0" w:rsidRDefault="002359F0" w:rsidP="001538C1">
                      <w:pPr>
                        <w:spacing w:before="45" w:after="0" w:line="330" w:lineRule="atLeast"/>
                        <w:rPr>
                          <w:rFonts w:eastAsia="Times New Roman" w:cs="Arial"/>
                          <w:color w:val="777777"/>
                          <w:sz w:val="24"/>
                          <w:szCs w:val="24"/>
                          <w:lang w:eastAsia="en-GB"/>
                        </w:rPr>
                      </w:pPr>
                    </w:p>
                    <w:p w:rsidR="002359F0" w:rsidRDefault="002359F0"/>
                  </w:txbxContent>
                </v:textbox>
              </v:shape>
            </w:pict>
          </mc:Fallback>
        </mc:AlternateContent>
      </w:r>
      <w:r w:rsidR="001B01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6633A0" wp14:editId="5AD76561">
                <wp:simplePos x="0" y="0"/>
                <wp:positionH relativeFrom="column">
                  <wp:posOffset>1733550</wp:posOffset>
                </wp:positionH>
                <wp:positionV relativeFrom="paragraph">
                  <wp:posOffset>43815</wp:posOffset>
                </wp:positionV>
                <wp:extent cx="2209800" cy="280987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267" w:rsidRDefault="002359F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359F0">
                              <w:rPr>
                                <w:b/>
                                <w:sz w:val="24"/>
                                <w:szCs w:val="24"/>
                              </w:rPr>
                              <w:t>DECLINE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(1960 – 2000)</w:t>
                            </w:r>
                          </w:p>
                          <w:p w:rsidR="002359F0" w:rsidRPr="002359F0" w:rsidRDefault="002359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1990 – 99: v</w:t>
                            </w:r>
                            <w:r w:rsidRPr="002359F0">
                              <w:rPr>
                                <w:sz w:val="24"/>
                                <w:szCs w:val="24"/>
                              </w:rPr>
                              <w:t>isitor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numbers dropped from 17 to 11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millions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 1000 hotels &amp; 300 holiday premises closed; hotel occupancy fell by 25%</w:t>
                            </w:r>
                          </w:p>
                          <w:p w:rsidR="002359F0" w:rsidRPr="002359F0" w:rsidRDefault="002359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Main reason</w:t>
                            </w:r>
                            <w:r w:rsidRPr="002359F0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2359F0" w:rsidRPr="002359F0" w:rsidRDefault="002359F0" w:rsidP="002359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359F0">
                              <w:rPr>
                                <w:sz w:val="24"/>
                                <w:szCs w:val="24"/>
                              </w:rPr>
                              <w:t xml:space="preserve"> Competition from cheap package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sun &amp; sea holidays in Mediterranean countries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6.5pt;margin-top:3.45pt;width:174pt;height:2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">
                <v:textbox>
                  <w:txbxContent>
                    <w:p w:rsidR="00375267" w:rsidRDefault="002359F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359F0">
                        <w:rPr>
                          <w:b/>
                          <w:sz w:val="24"/>
                          <w:szCs w:val="24"/>
                        </w:rPr>
                        <w:t>DECLINE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(1960 – 2000)</w:t>
                      </w:r>
                    </w:p>
                    <w:p w:rsidR="002359F0" w:rsidRPr="002359F0" w:rsidRDefault="002359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1990 – 99: v</w:t>
                      </w:r>
                      <w:r w:rsidRPr="002359F0">
                        <w:rPr>
                          <w:sz w:val="24"/>
                          <w:szCs w:val="24"/>
                        </w:rPr>
                        <w:t>isitor</w:t>
                      </w:r>
                      <w:r>
                        <w:rPr>
                          <w:sz w:val="24"/>
                          <w:szCs w:val="24"/>
                        </w:rPr>
                        <w:t xml:space="preserve"> numbers dropped from 17 to 11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millions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. 1000 hotels &amp; 300 holiday premises closed; hotel occupancy fell by 25%</w:t>
                      </w:r>
                    </w:p>
                    <w:p w:rsidR="002359F0" w:rsidRPr="002359F0" w:rsidRDefault="002359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Main reason</w:t>
                      </w:r>
                      <w:r w:rsidRPr="002359F0"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2359F0" w:rsidRPr="002359F0" w:rsidRDefault="002359F0" w:rsidP="002359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2359F0">
                        <w:rPr>
                          <w:sz w:val="24"/>
                          <w:szCs w:val="24"/>
                        </w:rPr>
                        <w:t xml:space="preserve"> Competition from cheap package</w:t>
                      </w:r>
                      <w:r>
                        <w:rPr>
                          <w:sz w:val="24"/>
                          <w:szCs w:val="24"/>
                        </w:rPr>
                        <w:t>, sun &amp; sea holidays in Mediterranean countries</w:t>
                      </w:r>
                    </w:p>
                  </w:txbxContent>
                </v:textbox>
              </v:shape>
            </w:pict>
          </mc:Fallback>
        </mc:AlternateContent>
      </w:r>
      <w:r w:rsidR="001B01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59156E" wp14:editId="3897D29C">
                <wp:simplePos x="0" y="0"/>
                <wp:positionH relativeFrom="column">
                  <wp:posOffset>4010025</wp:posOffset>
                </wp:positionH>
                <wp:positionV relativeFrom="paragraph">
                  <wp:posOffset>62865</wp:posOffset>
                </wp:positionV>
                <wp:extent cx="2333625" cy="279082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1FA" w:rsidRDefault="001B01FA" w:rsidP="001B01F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359F0">
                              <w:rPr>
                                <w:b/>
                                <w:sz w:val="24"/>
                                <w:szCs w:val="24"/>
                              </w:rPr>
                              <w:t>PROBLEMS</w:t>
                            </w:r>
                          </w:p>
                          <w:p w:rsidR="001B01FA" w:rsidRDefault="001B01FA" w:rsidP="001B01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Families frightened off by r</w:t>
                            </w:r>
                            <w:r w:rsidRPr="002359F0">
                              <w:rPr>
                                <w:sz w:val="24"/>
                                <w:szCs w:val="24"/>
                              </w:rPr>
                              <w:t>eputation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for drinking culture: stag nights/hen parties</w:t>
                            </w:r>
                          </w:p>
                          <w:p w:rsidR="001B01FA" w:rsidRDefault="001B01FA" w:rsidP="001B01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Beach erosion in winter storms</w:t>
                            </w:r>
                          </w:p>
                          <w:p w:rsidR="001B01FA" w:rsidRDefault="001B01FA" w:rsidP="001B01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Beach and sea pollution</w:t>
                            </w:r>
                          </w:p>
                          <w:p w:rsidR="001B01FA" w:rsidRDefault="001B01FA" w:rsidP="001B01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Overcrowding and traffic jams</w:t>
                            </w:r>
                          </w:p>
                          <w:p w:rsidR="001B01FA" w:rsidRPr="002359F0" w:rsidRDefault="001B01FA" w:rsidP="001B01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Unreliable summer weather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15.75pt;margin-top:4.95pt;width:183.75pt;height:2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">
                <v:textbox>
                  <w:txbxContent>
                    <w:p w:rsidR="001B01FA" w:rsidRDefault="001B01FA" w:rsidP="001B01F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359F0">
                        <w:rPr>
                          <w:b/>
                          <w:sz w:val="24"/>
                          <w:szCs w:val="24"/>
                        </w:rPr>
                        <w:t>PROBLEMS</w:t>
                      </w:r>
                    </w:p>
                    <w:p w:rsidR="001B01FA" w:rsidRDefault="001B01FA" w:rsidP="001B01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Families frightened off by r</w:t>
                      </w:r>
                      <w:r w:rsidRPr="002359F0">
                        <w:rPr>
                          <w:sz w:val="24"/>
                          <w:szCs w:val="24"/>
                        </w:rPr>
                        <w:t>eputation</w:t>
                      </w:r>
                      <w:r>
                        <w:rPr>
                          <w:sz w:val="24"/>
                          <w:szCs w:val="24"/>
                        </w:rPr>
                        <w:t xml:space="preserve"> for drinking culture: stag nights/hen parties</w:t>
                      </w:r>
                    </w:p>
                    <w:p w:rsidR="001B01FA" w:rsidRDefault="001B01FA" w:rsidP="001B01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Beach erosion in winter storms</w:t>
                      </w:r>
                    </w:p>
                    <w:p w:rsidR="001B01FA" w:rsidRDefault="001B01FA" w:rsidP="001B01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Beach and sea pollution</w:t>
                      </w:r>
                    </w:p>
                    <w:p w:rsidR="001B01FA" w:rsidRDefault="001B01FA" w:rsidP="001B01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Overcrowding and traffic jams</w:t>
                      </w:r>
                    </w:p>
                    <w:p w:rsidR="001B01FA" w:rsidRPr="002359F0" w:rsidRDefault="001B01FA" w:rsidP="001B01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Unreliable summer weather</w:t>
                      </w:r>
                    </w:p>
                  </w:txbxContent>
                </v:textbox>
              </v:shape>
            </w:pict>
          </mc:Fallback>
        </mc:AlternateContent>
      </w:r>
      <w:r w:rsidR="001B01FA">
        <w:br w:type="page"/>
      </w:r>
    </w:p>
    <w:p w:rsidR="00A50D55" w:rsidRDefault="00C7242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FF5DC0" wp14:editId="7DBC5EC5">
                <wp:simplePos x="0" y="0"/>
                <wp:positionH relativeFrom="column">
                  <wp:posOffset>1619250</wp:posOffset>
                </wp:positionH>
                <wp:positionV relativeFrom="paragraph">
                  <wp:posOffset>8667750</wp:posOffset>
                </wp:positionV>
                <wp:extent cx="1285875" cy="2381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42E" w:rsidRDefault="00C7242E" w:rsidP="00C7242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Helvetica" w:eastAsia="+mn-ea" w:hAnsi="Helvetica" w:cs="+mn-c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Source: Coach </w:t>
                            </w:r>
                            <w:proofErr w:type="gramStart"/>
                            <w:r>
                              <w:rPr>
                                <w:rFonts w:ascii="Helvetica" w:eastAsia="+mn-ea" w:hAnsi="Helvetica" w:cs="+mn-c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holiday</w:t>
                            </w:r>
                            <w:proofErr w:type="gramEnd"/>
                          </w:p>
                          <w:p w:rsidR="00C7242E" w:rsidRDefault="00C724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2" type="#_x0000_t202" style="position:absolute;margin-left:127.5pt;margin-top:682.5pt;width:101.25pt;height:18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" fillcolor="white [3201]" stroked="f" strokeweight=".5pt">
                <v:textbox>
                  <w:txbxContent>
                    <w:p w:rsidR="00C7242E" w:rsidRDefault="00C7242E" w:rsidP="00C7242E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Helvetica" w:eastAsia="+mn-ea" w:hAnsi="Helvetica" w:cs="+mn-cs"/>
                          <w:color w:val="000000"/>
                          <w:kern w:val="24"/>
                          <w:sz w:val="16"/>
                          <w:szCs w:val="16"/>
                        </w:rPr>
                        <w:t xml:space="preserve">Source: Coach </w:t>
                      </w:r>
                      <w:proofErr w:type="gramStart"/>
                      <w:r>
                        <w:rPr>
                          <w:rFonts w:ascii="Helvetica" w:eastAsia="+mn-ea" w:hAnsi="Helvetica" w:cs="+mn-cs"/>
                          <w:color w:val="000000"/>
                          <w:kern w:val="24"/>
                          <w:sz w:val="16"/>
                          <w:szCs w:val="16"/>
                        </w:rPr>
                        <w:t>holiday</w:t>
                      </w:r>
                      <w:proofErr w:type="gramEnd"/>
                    </w:p>
                    <w:p w:rsidR="00C7242E" w:rsidRDefault="00C7242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E07CF6" wp14:editId="1026AE74">
                <wp:simplePos x="0" y="0"/>
                <wp:positionH relativeFrom="column">
                  <wp:posOffset>1466850</wp:posOffset>
                </wp:positionH>
                <wp:positionV relativeFrom="paragraph">
                  <wp:posOffset>6124575</wp:posOffset>
                </wp:positionV>
                <wp:extent cx="1390650" cy="2381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42E" w:rsidRPr="00C7242E" w:rsidRDefault="00C7242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7242E">
                              <w:rPr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Wikipedia Commons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115.5pt;margin-top:482.25pt;width:109.5pt;height:18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" fillcolor="white [3201]" stroked="f" strokeweight=".5pt">
                <v:textbox>
                  <w:txbxContent>
                    <w:p w:rsidR="00C7242E" w:rsidRPr="00C7242E" w:rsidRDefault="00C7242E">
                      <w:pPr>
                        <w:rPr>
                          <w:sz w:val="16"/>
                          <w:szCs w:val="16"/>
                        </w:rPr>
                      </w:pPr>
                      <w:r w:rsidRPr="00C7242E">
                        <w:rPr>
                          <w:sz w:val="16"/>
                          <w:szCs w:val="16"/>
                        </w:rPr>
                        <w:t xml:space="preserve">Source: </w:t>
                      </w:r>
                      <w:r>
                        <w:rPr>
                          <w:sz w:val="16"/>
                          <w:szCs w:val="16"/>
                        </w:rPr>
                        <w:t>Wikipedia Commons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93A53C" wp14:editId="6136E5B5">
                <wp:simplePos x="0" y="0"/>
                <wp:positionH relativeFrom="column">
                  <wp:posOffset>4581525</wp:posOffset>
                </wp:positionH>
                <wp:positionV relativeFrom="paragraph">
                  <wp:posOffset>8505825</wp:posOffset>
                </wp:positionV>
                <wp:extent cx="1790700" cy="2762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42E" w:rsidRPr="00C7242E" w:rsidRDefault="00C7242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724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Data source: David Pyle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4" type="#_x0000_t202" style="position:absolute;margin-left:360.75pt;margin-top:669.75pt;width:141pt;height:21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" fillcolor="white [3201]" stroked="f" strokeweight=".5pt">
                <v:textbox>
                  <w:txbxContent>
                    <w:p w:rsidR="00C7242E" w:rsidRPr="00C7242E" w:rsidRDefault="00C7242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7242E">
                        <w:rPr>
                          <w:rFonts w:ascii="Arial" w:hAnsi="Arial" w:cs="Arial"/>
                          <w:sz w:val="16"/>
                          <w:szCs w:val="16"/>
                        </w:rPr>
                        <w:t>Data source: David Pyle</w:t>
                      </w:r>
                    </w:p>
                  </w:txbxContent>
                </v:textbox>
              </v:shape>
            </w:pict>
          </mc:Fallback>
        </mc:AlternateContent>
      </w:r>
      <w:r w:rsidR="009F7C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3CC3CC" wp14:editId="2B305E99">
                <wp:simplePos x="0" y="0"/>
                <wp:positionH relativeFrom="column">
                  <wp:posOffset>2857500</wp:posOffset>
                </wp:positionH>
                <wp:positionV relativeFrom="paragraph">
                  <wp:posOffset>295275</wp:posOffset>
                </wp:positionV>
                <wp:extent cx="3352800" cy="199072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7B4" w:rsidRDefault="00D1665D">
                            <w:r w:rsidRPr="00D1665D">
                              <w:rPr>
                                <w:sz w:val="24"/>
                                <w:szCs w:val="24"/>
                              </w:rPr>
                              <w:t xml:space="preserve">Blackpool has </w:t>
                            </w:r>
                            <w:r w:rsidRPr="005556DC">
                              <w:rPr>
                                <w:b/>
                                <w:sz w:val="24"/>
                                <w:szCs w:val="24"/>
                              </w:rPr>
                              <w:t>poor life expectancy</w:t>
                            </w:r>
                            <w:r w:rsidR="005556DC">
                              <w:rPr>
                                <w:sz w:val="24"/>
                                <w:szCs w:val="24"/>
                              </w:rPr>
                              <w:t>, with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 xml:space="preserve"> males the poorest in England at 73.6 years compared to 78.5 years. Life expectancy for females is similarly poor, at 79.4 years, compared to 82.5 years for England -the 3rd poorest after Manchester and Liverpool. The biggest contributors for both men and wom</w:t>
                            </w:r>
                            <w:r w:rsidR="005556DC">
                              <w:rPr>
                                <w:sz w:val="24"/>
                                <w:szCs w:val="24"/>
                              </w:rPr>
                              <w:t>en are diseases related to poor diet, smoking and alcohol misuse.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pt;margin-top:23.25pt;width:264pt;height:15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">
                <v:textbox>
                  <w:txbxContent>
                    <w:p w:rsidR="001637B4" w:rsidRDefault="00D1665D">
                      <w:r w:rsidRPr="00D1665D">
                        <w:rPr>
                          <w:sz w:val="24"/>
                          <w:szCs w:val="24"/>
                        </w:rPr>
                        <w:t xml:space="preserve">Blackpool has </w:t>
                      </w:r>
                      <w:r w:rsidRPr="005556DC">
                        <w:rPr>
                          <w:b/>
                          <w:sz w:val="24"/>
                          <w:szCs w:val="24"/>
                        </w:rPr>
                        <w:t>poor life expectancy</w:t>
                      </w:r>
                      <w:r w:rsidR="005556DC">
                        <w:rPr>
                          <w:sz w:val="24"/>
                          <w:szCs w:val="24"/>
                        </w:rPr>
                        <w:t>, with</w:t>
                      </w:r>
                      <w:r w:rsidRPr="00D1665D">
                        <w:rPr>
                          <w:sz w:val="24"/>
                          <w:szCs w:val="24"/>
                        </w:rPr>
                        <w:t xml:space="preserve"> males the poorest in England at 73.6 years compared to 78.5 years. Life expectancy for females is similarly poor, at 79.4 years, compared to 82.5 years for England -the 3rd poorest after Manchester and Liverpool. The biggest contributors for both men and wom</w:t>
                      </w:r>
                      <w:r w:rsidR="005556DC">
                        <w:rPr>
                          <w:sz w:val="24"/>
                          <w:szCs w:val="24"/>
                        </w:rPr>
                        <w:t>en are diseases related to poor diet, smoking and alcohol misuse.</w:t>
                      </w:r>
                    </w:p>
                  </w:txbxContent>
                </v:textbox>
              </v:shape>
            </w:pict>
          </mc:Fallback>
        </mc:AlternateContent>
      </w:r>
      <w:r w:rsidR="009F7C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EEE9A3" wp14:editId="0385E4A4">
                <wp:simplePos x="0" y="0"/>
                <wp:positionH relativeFrom="column">
                  <wp:posOffset>2988310</wp:posOffset>
                </wp:positionH>
                <wp:positionV relativeFrom="paragraph">
                  <wp:posOffset>2670810</wp:posOffset>
                </wp:positionV>
                <wp:extent cx="3355340" cy="3519170"/>
                <wp:effectExtent l="0" t="0" r="16510" b="241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340" cy="3519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7B4" w:rsidRDefault="00D1665D" w:rsidP="00D166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665D">
                              <w:rPr>
                                <w:sz w:val="24"/>
                                <w:szCs w:val="24"/>
                              </w:rPr>
                              <w:t>The</w:t>
                            </w:r>
                            <w:r w:rsidRPr="005556D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population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 xml:space="preserve"> of Blackpool is estimated at 142,080, with a larger proportion of residents aged 60+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(26%)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 xml:space="preserve"> com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pared to national age structure (22%).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 xml:space="preserve"> Residents are mostly of White ethnicity, with Black and Minority Ethnic groups estimated to make up just 3% of the population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>approximately 4000 people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>, compared with the estimated proportion for England of 15%.</w:t>
                            </w:r>
                          </w:p>
                          <w:p w:rsidR="00D1665D" w:rsidRDefault="00D1665D" w:rsidP="00D166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665D">
                              <w:rPr>
                                <w:sz w:val="24"/>
                                <w:szCs w:val="24"/>
                              </w:rPr>
                              <w:t>In terms of</w:t>
                            </w:r>
                            <w:r w:rsidRPr="005556D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workforce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>, Blackpool has a low employment rate at 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8.1% compared to a national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 xml:space="preserve"> rate of 70.3%.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56DC">
                              <w:rPr>
                                <w:b/>
                                <w:sz w:val="24"/>
                                <w:szCs w:val="24"/>
                              </w:rPr>
                              <w:t>Poverty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is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 xml:space="preserve"> a significant factor in Blackpool. In 2010, 30% of children in Blackpool were estimated to be in poverty, compared to 20.6% of all children in Engl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and. T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>he majority of children in pover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ty live in lone parent families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1665D" w:rsidRPr="00D1665D" w:rsidRDefault="00D1665D" w:rsidP="00D166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35.3pt;margin-top:210.3pt;width:264.2pt;height:27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">
                <v:textbox>
                  <w:txbxContent>
                    <w:p w:rsidR="001637B4" w:rsidRDefault="00D1665D" w:rsidP="00D1665D">
                      <w:pPr>
                        <w:rPr>
                          <w:sz w:val="24"/>
                          <w:szCs w:val="24"/>
                        </w:rPr>
                      </w:pPr>
                      <w:r w:rsidRPr="00D1665D">
                        <w:rPr>
                          <w:sz w:val="24"/>
                          <w:szCs w:val="24"/>
                        </w:rPr>
                        <w:t>The</w:t>
                      </w:r>
                      <w:r w:rsidRPr="005556DC">
                        <w:rPr>
                          <w:b/>
                          <w:sz w:val="24"/>
                          <w:szCs w:val="24"/>
                        </w:rPr>
                        <w:t xml:space="preserve"> population</w:t>
                      </w:r>
                      <w:r w:rsidRPr="00D1665D">
                        <w:rPr>
                          <w:sz w:val="24"/>
                          <w:szCs w:val="24"/>
                        </w:rPr>
                        <w:t xml:space="preserve"> of Blackpool is estimated at 142,080, with a larger proportion of residents aged 60+</w:t>
                      </w:r>
                      <w:r>
                        <w:rPr>
                          <w:sz w:val="24"/>
                          <w:szCs w:val="24"/>
                        </w:rPr>
                        <w:t xml:space="preserve"> (26%)</w:t>
                      </w:r>
                      <w:r w:rsidRPr="00D1665D">
                        <w:rPr>
                          <w:sz w:val="24"/>
                          <w:szCs w:val="24"/>
                        </w:rPr>
                        <w:t xml:space="preserve"> com</w:t>
                      </w:r>
                      <w:r>
                        <w:rPr>
                          <w:sz w:val="24"/>
                          <w:szCs w:val="24"/>
                        </w:rPr>
                        <w:t>pared to national age structure (22%).</w:t>
                      </w:r>
                      <w:r w:rsidRPr="00D1665D">
                        <w:rPr>
                          <w:sz w:val="24"/>
                          <w:szCs w:val="24"/>
                        </w:rPr>
                        <w:t xml:space="preserve"> Residents are mostly of White ethnicity, with Black and Minority Ethnic groups estimated to make up just 3% of the population 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 w:rsidRPr="00D1665D">
                        <w:rPr>
                          <w:sz w:val="24"/>
                          <w:szCs w:val="24"/>
                        </w:rPr>
                        <w:t>approximately 4000 people</w:t>
                      </w:r>
                      <w:r>
                        <w:rPr>
                          <w:sz w:val="24"/>
                          <w:szCs w:val="24"/>
                        </w:rPr>
                        <w:t>)</w:t>
                      </w:r>
                      <w:r w:rsidRPr="00D1665D">
                        <w:rPr>
                          <w:sz w:val="24"/>
                          <w:szCs w:val="24"/>
                        </w:rPr>
                        <w:t>, compared with the estimated proportion for England of 15%.</w:t>
                      </w:r>
                    </w:p>
                    <w:p w:rsidR="00D1665D" w:rsidRDefault="00D1665D" w:rsidP="00D1665D">
                      <w:pPr>
                        <w:rPr>
                          <w:sz w:val="24"/>
                          <w:szCs w:val="24"/>
                        </w:rPr>
                      </w:pPr>
                      <w:r w:rsidRPr="00D1665D">
                        <w:rPr>
                          <w:sz w:val="24"/>
                          <w:szCs w:val="24"/>
                        </w:rPr>
                        <w:t>In terms of</w:t>
                      </w:r>
                      <w:r w:rsidRPr="005556DC">
                        <w:rPr>
                          <w:b/>
                          <w:sz w:val="24"/>
                          <w:szCs w:val="24"/>
                        </w:rPr>
                        <w:t xml:space="preserve"> workforce</w:t>
                      </w:r>
                      <w:r w:rsidRPr="00D1665D">
                        <w:rPr>
                          <w:sz w:val="24"/>
                          <w:szCs w:val="24"/>
                        </w:rPr>
                        <w:t>, Blackpool has a low employment rate at 6</w:t>
                      </w:r>
                      <w:r>
                        <w:rPr>
                          <w:sz w:val="24"/>
                          <w:szCs w:val="24"/>
                        </w:rPr>
                        <w:t>8.1% compared to a national</w:t>
                      </w:r>
                      <w:r w:rsidRPr="00D1665D">
                        <w:rPr>
                          <w:sz w:val="24"/>
                          <w:szCs w:val="24"/>
                        </w:rPr>
                        <w:t xml:space="preserve"> rate of 70.3%.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556DC">
                        <w:rPr>
                          <w:b/>
                          <w:sz w:val="24"/>
                          <w:szCs w:val="24"/>
                        </w:rPr>
                        <w:t>Poverty</w:t>
                      </w:r>
                      <w:r>
                        <w:rPr>
                          <w:sz w:val="24"/>
                          <w:szCs w:val="24"/>
                        </w:rPr>
                        <w:t xml:space="preserve"> is</w:t>
                      </w:r>
                      <w:r w:rsidRPr="00D1665D">
                        <w:rPr>
                          <w:sz w:val="24"/>
                          <w:szCs w:val="24"/>
                        </w:rPr>
                        <w:t xml:space="preserve"> a significant factor in Blackpool. In 2010, 30% of children in Blackpool were estimated to be in poverty, compared to 20.6% of all children in Engl</w:t>
                      </w:r>
                      <w:r>
                        <w:rPr>
                          <w:sz w:val="24"/>
                          <w:szCs w:val="24"/>
                        </w:rPr>
                        <w:t>and. T</w:t>
                      </w:r>
                      <w:r w:rsidRPr="00D1665D">
                        <w:rPr>
                          <w:sz w:val="24"/>
                          <w:szCs w:val="24"/>
                        </w:rPr>
                        <w:t>he majority of children in pover</w:t>
                      </w:r>
                      <w:r>
                        <w:rPr>
                          <w:sz w:val="24"/>
                          <w:szCs w:val="24"/>
                        </w:rPr>
                        <w:t>ty live in lone parent families</w:t>
                      </w:r>
                      <w:r w:rsidRPr="00D1665D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D1665D" w:rsidRPr="00D1665D" w:rsidRDefault="00D1665D" w:rsidP="00D1665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7C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A11390" wp14:editId="387846B1">
                <wp:simplePos x="0" y="0"/>
                <wp:positionH relativeFrom="column">
                  <wp:posOffset>-628650</wp:posOffset>
                </wp:positionH>
                <wp:positionV relativeFrom="paragraph">
                  <wp:posOffset>66675</wp:posOffset>
                </wp:positionV>
                <wp:extent cx="7000875" cy="9229725"/>
                <wp:effectExtent l="0" t="0" r="2857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922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6DC" w:rsidRDefault="0074650C">
                            <w:pPr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  <w:r>
                              <w:rPr>
                                <w:rFonts w:ascii="Open Sans" w:hAnsi="Open Sans" w:cs="Arial"/>
                                <w:noProof/>
                                <w:color w:val="222222"/>
                                <w:sz w:val="15"/>
                                <w:szCs w:val="15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rFonts w:ascii="Open Sans" w:hAnsi="Open Sans" w:cs="Arial"/>
                                <w:noProof/>
                                <w:color w:val="222222"/>
                                <w:sz w:val="15"/>
                                <w:szCs w:val="15"/>
                                <w:lang w:eastAsia="en-GB"/>
                              </w:rPr>
                              <w:drawing>
                                <wp:inline distT="0" distB="0" distL="0" distR="0" wp14:anchorId="53249049" wp14:editId="3CC030C4">
                                  <wp:extent cx="3243355" cy="3495616"/>
                                  <wp:effectExtent l="0" t="0" r="0" b="0"/>
                                  <wp:docPr id="11" name="Picture 11" descr="Lancashire 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ancashire 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5466" cy="3497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37B4"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    </w:t>
                            </w:r>
                          </w:p>
                          <w:p w:rsidR="00C7242E" w:rsidRDefault="001637B4">
                            <w:pPr>
                              <w:rPr>
                                <w:rFonts w:ascii="Comic Sans MS" w:hAnsi="Comic Sans MS"/>
                                <w:noProof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 </w:t>
                            </w:r>
                            <w:r w:rsidR="00C7242E" w:rsidRPr="00C7242E"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E787CDC" wp14:editId="5F5ABF1D">
                                  <wp:extent cx="3219450" cy="2370395"/>
                                  <wp:effectExtent l="0" t="0" r="0" b="0"/>
                                  <wp:docPr id="1026" name="Picture 2" descr="https://upload.wikimedia.org/wikipedia/commons/5/50/Flickr_-_%E2%80%A6trialsanderrors_-_View_from_North_Pier,_Blackpool,_Lancashire,_England,_ca._18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s://upload.wikimedia.org/wikipedia/commons/5/50/Flickr_-_%E2%80%A6trialsanderrors_-_View_from_North_Pier,_Blackpool,_Lancashire,_England,_ca._18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3067" cy="2373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56DC">
                              <w:rPr>
                                <w:rFonts w:ascii="Comic Sans MS" w:hAnsi="Comic Sans MS"/>
                                <w:noProof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:rsidR="0074650C" w:rsidRDefault="005556DC">
                            <w:r>
                              <w:rPr>
                                <w:rFonts w:ascii="Comic Sans MS" w:hAnsi="Comic Sans MS"/>
                                <w:noProof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     </w:t>
                            </w:r>
                          </w:p>
                          <w:p w:rsidR="00AE4330" w:rsidRDefault="00D1665D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CEC4875" wp14:editId="4FA49163">
                                  <wp:extent cx="3441939" cy="2065220"/>
                                  <wp:effectExtent l="0" t="0" r="6350" b="0"/>
                                  <wp:docPr id="12" name="irc_mi" descr="http://coachholiday.com/wp-content/uploads/2015/05/Blackpool.jp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oachholiday.com/wp-content/uploads/2015/05/Blackpool.jp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9325" cy="2069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56DC">
                              <w:rPr>
                                <w:rFonts w:ascii="Comic Sans MS" w:hAnsi="Comic Sans MS"/>
                                <w:noProof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 w:rsidR="005556DC">
                              <w:rPr>
                                <w:rFonts w:ascii="Comic Sans MS" w:hAnsi="Comic Sans MS"/>
                                <w:noProof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1FE2C86" wp14:editId="5EFEC2A8">
                                  <wp:extent cx="3278038" cy="2003691"/>
                                  <wp:effectExtent l="0" t="0" r="0" b="0"/>
                                  <wp:docPr id="15" name="Picture 15" descr="http://coolgeography.co.uk/GCSE/AQA/Tourism/UK/Blackpool%20Employme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coolgeography.co.uk/GCSE/AQA/Tourism/UK/Blackpool%20Employme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1774" cy="200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4330" w:rsidRDefault="00AE4330">
                            <w:bookmarkStart w:id="0" w:name="_GoBack"/>
                            <w:bookmarkEnd w:id="0"/>
                          </w:p>
                          <w:p w:rsidR="00AE4330" w:rsidRDefault="00AE4330"/>
                          <w:p w:rsidR="00AE4330" w:rsidRDefault="00AE4330"/>
                          <w:p w:rsidR="00AE4330" w:rsidRDefault="00AE4330"/>
                          <w:p w:rsidR="008F02C0" w:rsidRDefault="008F02C0"/>
                          <w:p w:rsidR="00AE4330" w:rsidRDefault="00AE43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49.5pt;margin-top:5.25pt;width:551.25pt;height:7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">
                <v:textbox>
                  <w:txbxContent>
                    <w:p w:rsidR="005556DC" w:rsidRDefault="0074650C">
                      <w:pPr>
                        <w:rPr>
                          <w:noProof/>
                          <w:color w:val="0000FF"/>
                          <w:lang w:eastAsia="en-GB"/>
                        </w:rPr>
                      </w:pPr>
                      <w:r>
                        <w:rPr>
                          <w:rFonts w:ascii="Open Sans" w:hAnsi="Open Sans" w:cs="Arial"/>
                          <w:noProof/>
                          <w:color w:val="222222"/>
                          <w:sz w:val="15"/>
                          <w:szCs w:val="15"/>
                          <w:lang w:eastAsia="en-GB"/>
                        </w:rPr>
                        <w:t xml:space="preserve">  </w:t>
                      </w:r>
                      <w:r>
                        <w:rPr>
                          <w:rFonts w:ascii="Open Sans" w:hAnsi="Open Sans" w:cs="Arial"/>
                          <w:noProof/>
                          <w:color w:val="222222"/>
                          <w:sz w:val="15"/>
                          <w:szCs w:val="15"/>
                          <w:lang w:eastAsia="en-GB"/>
                        </w:rPr>
                        <w:drawing>
                          <wp:inline distT="0" distB="0" distL="0" distR="0" wp14:anchorId="53249049" wp14:editId="3CC030C4">
                            <wp:extent cx="3243355" cy="3495616"/>
                            <wp:effectExtent l="0" t="0" r="0" b="0"/>
                            <wp:docPr id="11" name="Picture 11" descr="Lancashire 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Lancashire 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5466" cy="3497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37B4">
                        <w:rPr>
                          <w:noProof/>
                          <w:color w:val="0000FF"/>
                          <w:lang w:eastAsia="en-GB"/>
                        </w:rPr>
                        <w:t xml:space="preserve">     </w:t>
                      </w:r>
                    </w:p>
                    <w:p w:rsidR="00C7242E" w:rsidRDefault="001637B4">
                      <w:pPr>
                        <w:rPr>
                          <w:rFonts w:ascii="Comic Sans MS" w:hAnsi="Comic Sans MS"/>
                          <w:noProof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t xml:space="preserve">  </w:t>
                      </w:r>
                      <w:r w:rsidR="00C7242E" w:rsidRPr="00C7242E"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E787CDC" wp14:editId="5F5ABF1D">
                            <wp:extent cx="3219450" cy="2370395"/>
                            <wp:effectExtent l="0" t="0" r="0" b="0"/>
                            <wp:docPr id="1026" name="Picture 2" descr="https://upload.wikimedia.org/wikipedia/commons/5/50/Flickr_-_%E2%80%A6trialsanderrors_-_View_from_North_Pier,_Blackpool,_Lancashire,_England,_ca._18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s://upload.wikimedia.org/wikipedia/commons/5/50/Flickr_-_%E2%80%A6trialsanderrors_-_View_from_North_Pier,_Blackpool,_Lancashire,_England,_ca._18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3067" cy="2373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56DC">
                        <w:rPr>
                          <w:rFonts w:ascii="Comic Sans MS" w:hAnsi="Comic Sans MS"/>
                          <w:noProof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:rsidR="0074650C" w:rsidRDefault="005556DC">
                      <w:r>
                        <w:rPr>
                          <w:rFonts w:ascii="Comic Sans MS" w:hAnsi="Comic Sans MS"/>
                          <w:noProof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     </w:t>
                      </w:r>
                    </w:p>
                    <w:p w:rsidR="00AE4330" w:rsidRDefault="00D1665D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CEC4875" wp14:editId="4FA49163">
                            <wp:extent cx="3441939" cy="2065220"/>
                            <wp:effectExtent l="0" t="0" r="6350" b="0"/>
                            <wp:docPr id="12" name="irc_mi" descr="http://coachholiday.com/wp-content/uploads/2015/05/Blackpool.jp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oachholiday.com/wp-content/uploads/2015/05/Blackpool.jp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9325" cy="2069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56DC">
                        <w:rPr>
                          <w:rFonts w:ascii="Comic Sans MS" w:hAnsi="Comic Sans MS"/>
                          <w:noProof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 </w:t>
                      </w:r>
                      <w:r w:rsidR="005556DC">
                        <w:rPr>
                          <w:rFonts w:ascii="Comic Sans MS" w:hAnsi="Comic Sans MS"/>
                          <w:noProof/>
                          <w:color w:val="000000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1FE2C86" wp14:editId="5EFEC2A8">
                            <wp:extent cx="3278038" cy="2003691"/>
                            <wp:effectExtent l="0" t="0" r="0" b="0"/>
                            <wp:docPr id="15" name="Picture 15" descr="http://coolgeography.co.uk/GCSE/AQA/Tourism/UK/Blackpool%20Employme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coolgeography.co.uk/GCSE/AQA/Tourism/UK/Blackpool%20Employme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1774" cy="200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4330" w:rsidRDefault="00AE4330">
                      <w:bookmarkStart w:id="1" w:name="_GoBack"/>
                      <w:bookmarkEnd w:id="1"/>
                    </w:p>
                    <w:p w:rsidR="00AE4330" w:rsidRDefault="00AE4330"/>
                    <w:p w:rsidR="00AE4330" w:rsidRDefault="00AE4330"/>
                    <w:p w:rsidR="00AE4330" w:rsidRDefault="00AE4330"/>
                    <w:p w:rsidR="008F02C0" w:rsidRDefault="008F02C0"/>
                    <w:p w:rsidR="00AE4330" w:rsidRDefault="00AE4330"/>
                  </w:txbxContent>
                </v:textbox>
              </v:shape>
            </w:pict>
          </mc:Fallback>
        </mc:AlternateContent>
      </w:r>
    </w:p>
    <w:sectPr w:rsidR="00A50D55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C96" w:rsidRDefault="00302C96" w:rsidP="00302C96">
      <w:pPr>
        <w:spacing w:after="0" w:line="240" w:lineRule="auto"/>
      </w:pPr>
      <w:r>
        <w:separator/>
      </w:r>
    </w:p>
  </w:endnote>
  <w:endnote w:type="continuationSeparator" w:id="0">
    <w:p w:rsidR="00302C96" w:rsidRDefault="00302C96" w:rsidP="00302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Open Sans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C96" w:rsidRDefault="00302C96" w:rsidP="00302C96">
      <w:pPr>
        <w:spacing w:after="0" w:line="240" w:lineRule="auto"/>
      </w:pPr>
      <w:r>
        <w:separator/>
      </w:r>
    </w:p>
  </w:footnote>
  <w:footnote w:type="continuationSeparator" w:id="0">
    <w:p w:rsidR="00302C96" w:rsidRDefault="00302C96" w:rsidP="00302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CA7" w:rsidRDefault="009F7CA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7D3139A" wp14:editId="67A3BE14">
          <wp:simplePos x="0" y="0"/>
          <wp:positionH relativeFrom="column">
            <wp:posOffset>5781675</wp:posOffset>
          </wp:positionH>
          <wp:positionV relativeFrom="paragraph">
            <wp:posOffset>-297180</wp:posOffset>
          </wp:positionV>
          <wp:extent cx="723900" cy="525780"/>
          <wp:effectExtent l="0" t="0" r="0" b="7620"/>
          <wp:wrapTight wrapText="bothSides">
            <wp:wrapPolygon edited="0">
              <wp:start x="0" y="0"/>
              <wp:lineTo x="0" y="21130"/>
              <wp:lineTo x="21032" y="21130"/>
              <wp:lineTo x="21032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3375A"/>
    <w:multiLevelType w:val="hybridMultilevel"/>
    <w:tmpl w:val="793697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C3DD1"/>
    <w:multiLevelType w:val="hybridMultilevel"/>
    <w:tmpl w:val="57B4F09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50410"/>
    <w:multiLevelType w:val="hybridMultilevel"/>
    <w:tmpl w:val="38489A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A34F1"/>
    <w:multiLevelType w:val="multilevel"/>
    <w:tmpl w:val="8BEC4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4654ED3"/>
    <w:multiLevelType w:val="hybridMultilevel"/>
    <w:tmpl w:val="5FF6F80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8E8"/>
    <w:rsid w:val="001538C1"/>
    <w:rsid w:val="001637B4"/>
    <w:rsid w:val="001B01FA"/>
    <w:rsid w:val="002359F0"/>
    <w:rsid w:val="00302C96"/>
    <w:rsid w:val="00375267"/>
    <w:rsid w:val="003A131A"/>
    <w:rsid w:val="00470C1F"/>
    <w:rsid w:val="004948E8"/>
    <w:rsid w:val="005556DC"/>
    <w:rsid w:val="006F3EE7"/>
    <w:rsid w:val="0074650C"/>
    <w:rsid w:val="008F02C0"/>
    <w:rsid w:val="008F556A"/>
    <w:rsid w:val="009D7190"/>
    <w:rsid w:val="009F7CA7"/>
    <w:rsid w:val="00A50D55"/>
    <w:rsid w:val="00AE4330"/>
    <w:rsid w:val="00C7242E"/>
    <w:rsid w:val="00D1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2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52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2C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C96"/>
  </w:style>
  <w:style w:type="paragraph" w:styleId="Footer">
    <w:name w:val="footer"/>
    <w:basedOn w:val="Normal"/>
    <w:link w:val="FooterChar"/>
    <w:uiPriority w:val="99"/>
    <w:unhideWhenUsed/>
    <w:rsid w:val="00302C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C96"/>
  </w:style>
  <w:style w:type="paragraph" w:customStyle="1" w:styleId="Default">
    <w:name w:val="Default"/>
    <w:rsid w:val="00D166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72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2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52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2C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C96"/>
  </w:style>
  <w:style w:type="paragraph" w:styleId="Footer">
    <w:name w:val="footer"/>
    <w:basedOn w:val="Normal"/>
    <w:link w:val="FooterChar"/>
    <w:uiPriority w:val="99"/>
    <w:unhideWhenUsed/>
    <w:rsid w:val="00302C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C96"/>
  </w:style>
  <w:style w:type="paragraph" w:customStyle="1" w:styleId="Default">
    <w:name w:val="Default"/>
    <w:rsid w:val="00D166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72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ogle.co.uk/url?sa=i&amp;rct=j&amp;q=&amp;esrc=s&amp;frm=1&amp;source=images&amp;cd=&amp;cad=rja&amp;uact=8&amp;ved=0CAcQjRxqFQoTCOKL37jrm8cCFW5r2wodsP8HGQ&amp;url=http://coachholiday.com/daily_offer/blackpool-bar-break/&amp;ei=wzHHVaKeKO7W7Qaw_5_IAQ&amp;bvm=bv.99804247,d.ZGU&amp;psig=AFQjCNEoXp_eE3s89khk6qm1_h42Cgm25g&amp;ust=143920412712918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A8B498DD</Template>
  <TotalTime>8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Pyle</dc:creator>
  <cp:lastModifiedBy>Olivia Russell</cp:lastModifiedBy>
  <cp:revision>4</cp:revision>
  <dcterms:created xsi:type="dcterms:W3CDTF">2015-08-10T11:22:00Z</dcterms:created>
  <dcterms:modified xsi:type="dcterms:W3CDTF">2016-05-18T14:19:00Z</dcterms:modified>
</cp:coreProperties>
</file>